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D8E3C9" w14:textId="77777777" w:rsidR="00F87E00" w:rsidRPr="00EE0D82" w:rsidRDefault="00F87E00" w:rsidP="00C400BE">
      <w:pPr>
        <w:tabs>
          <w:tab w:val="left" w:pos="9132"/>
        </w:tabs>
        <w:rPr>
          <w:sz w:val="24"/>
          <w:szCs w:val="24"/>
          <w:lang w:val="en-AU"/>
        </w:rPr>
      </w:pPr>
      <w:bookmarkStart w:id="0" w:name="_GoBack"/>
      <w:bookmarkEnd w:id="0"/>
    </w:p>
    <w:p w14:paraId="03E797AA" w14:textId="13B75468" w:rsidR="00E23D97" w:rsidRDefault="00E25E87" w:rsidP="00202BB0">
      <w:pPr>
        <w:tabs>
          <w:tab w:val="left" w:pos="9132"/>
        </w:tabs>
        <w:jc w:val="center"/>
        <w:rPr>
          <w:sz w:val="24"/>
          <w:szCs w:val="24"/>
          <w:lang w:val="en-AU"/>
        </w:rPr>
      </w:pPr>
      <w:r w:rsidRPr="00EE0D82">
        <w:rPr>
          <w:sz w:val="24"/>
          <w:szCs w:val="24"/>
          <w:lang w:val="en-AU"/>
        </w:rPr>
        <w:t xml:space="preserve"> This form must be completed if you </w:t>
      </w:r>
      <w:r w:rsidR="00202BB0">
        <w:rPr>
          <w:sz w:val="24"/>
          <w:szCs w:val="24"/>
          <w:lang w:val="en-AU"/>
        </w:rPr>
        <w:t xml:space="preserve">intend to bring </w:t>
      </w:r>
      <w:r w:rsidRPr="00EE0D82">
        <w:rPr>
          <w:sz w:val="24"/>
          <w:szCs w:val="24"/>
          <w:lang w:val="en-AU"/>
        </w:rPr>
        <w:t>bottled gas or any open sources of ignition (Hot Rocks,</w:t>
      </w:r>
      <w:r w:rsidR="00E23D97">
        <w:rPr>
          <w:sz w:val="24"/>
          <w:szCs w:val="24"/>
          <w:lang w:val="en-AU"/>
        </w:rPr>
        <w:t xml:space="preserve"> Charcoal, Heat Beads etc.</w:t>
      </w:r>
      <w:r w:rsidR="006176DC">
        <w:rPr>
          <w:sz w:val="24"/>
          <w:szCs w:val="24"/>
          <w:lang w:val="en-AU"/>
        </w:rPr>
        <w:t xml:space="preserve">) </w:t>
      </w:r>
      <w:r w:rsidR="00202BB0">
        <w:rPr>
          <w:sz w:val="24"/>
          <w:szCs w:val="24"/>
          <w:lang w:val="en-AU"/>
        </w:rPr>
        <w:t xml:space="preserve">to </w:t>
      </w:r>
      <w:r w:rsidRPr="00EE0D82">
        <w:rPr>
          <w:sz w:val="24"/>
          <w:szCs w:val="24"/>
          <w:lang w:val="en-AU"/>
        </w:rPr>
        <w:t>any MRC/PLG/Gontron Cherrier site.</w:t>
      </w:r>
    </w:p>
    <w:p w14:paraId="7B2DC5E9" w14:textId="77777777" w:rsidR="00202BB0" w:rsidRDefault="00202BB0" w:rsidP="00202BB0">
      <w:pPr>
        <w:tabs>
          <w:tab w:val="left" w:pos="9132"/>
        </w:tabs>
        <w:jc w:val="center"/>
        <w:rPr>
          <w:sz w:val="24"/>
          <w:szCs w:val="24"/>
          <w:lang w:val="en-AU"/>
        </w:rPr>
      </w:pPr>
    </w:p>
    <w:p w14:paraId="260E7B53" w14:textId="71DD4443" w:rsidR="00202BB0" w:rsidRPr="00EE0D82" w:rsidRDefault="00202BB0" w:rsidP="00202BB0">
      <w:pPr>
        <w:tabs>
          <w:tab w:val="left" w:pos="9132"/>
        </w:tabs>
        <w:jc w:val="center"/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 xml:space="preserve">Complete this form and return it to </w:t>
      </w:r>
      <w:hyperlink r:id="rId11" w:history="1">
        <w:r w:rsidRPr="009F2763">
          <w:rPr>
            <w:rStyle w:val="Hyperlink"/>
            <w:sz w:val="24"/>
            <w:szCs w:val="24"/>
            <w:lang w:val="en-AU"/>
          </w:rPr>
          <w:t>risk@mrc.net.au</w:t>
        </w:r>
      </w:hyperlink>
      <w:r>
        <w:rPr>
          <w:sz w:val="24"/>
          <w:szCs w:val="24"/>
          <w:lang w:val="en-AU"/>
        </w:rPr>
        <w:t xml:space="preserve"> no later than 7 days prior to your event. Failure to do this may result in </w:t>
      </w:r>
      <w:r w:rsidR="00463B40">
        <w:rPr>
          <w:sz w:val="24"/>
          <w:szCs w:val="24"/>
          <w:lang w:val="en-AU"/>
        </w:rPr>
        <w:t>the delay of your approval to work onsite at an MRC/PLG/Gontron Cherrier Site</w:t>
      </w:r>
    </w:p>
    <w:p w14:paraId="7F6E5A7E" w14:textId="25E43EEA" w:rsidR="00E23D97" w:rsidRPr="00D33769" w:rsidRDefault="00D33769" w:rsidP="00E23D97">
      <w:pPr>
        <w:tabs>
          <w:tab w:val="left" w:pos="9132"/>
        </w:tabs>
        <w:rPr>
          <w:b/>
          <w:sz w:val="24"/>
          <w:szCs w:val="24"/>
          <w:lang w:val="en-AU"/>
        </w:rPr>
      </w:pPr>
      <w:r w:rsidRPr="00D33769">
        <w:rPr>
          <w:b/>
          <w:sz w:val="24"/>
          <w:szCs w:val="24"/>
          <w:lang w:val="en-AU"/>
        </w:rPr>
        <w:t>Contact Details</w:t>
      </w:r>
    </w:p>
    <w:p w14:paraId="282DB297" w14:textId="77777777" w:rsidR="00D33769" w:rsidRDefault="00D33769" w:rsidP="00E23D97">
      <w:pPr>
        <w:tabs>
          <w:tab w:val="left" w:pos="9132"/>
        </w:tabs>
        <w:rPr>
          <w:sz w:val="24"/>
          <w:szCs w:val="24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343"/>
      </w:tblGrid>
      <w:tr w:rsidR="00F87E00" w14:paraId="5E21C5E9" w14:textId="77777777" w:rsidTr="00F87E00">
        <w:tc>
          <w:tcPr>
            <w:tcW w:w="3114" w:type="dxa"/>
            <w:shd w:val="clear" w:color="auto" w:fill="002060"/>
          </w:tcPr>
          <w:p w14:paraId="2251E9BF" w14:textId="0AC44F95" w:rsidR="00F87E00" w:rsidRDefault="00D33769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  <w:r>
              <w:rPr>
                <w:sz w:val="24"/>
                <w:szCs w:val="24"/>
                <w:lang w:val="en-AU"/>
              </w:rPr>
              <w:t>Contact name</w:t>
            </w:r>
          </w:p>
        </w:tc>
        <w:tc>
          <w:tcPr>
            <w:tcW w:w="7343" w:type="dxa"/>
          </w:tcPr>
          <w:p w14:paraId="3B80FAC9" w14:textId="77777777" w:rsidR="00F87E00" w:rsidRDefault="00F87E00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  <w:tr w:rsidR="00F87E00" w14:paraId="3CF96484" w14:textId="77777777" w:rsidTr="00F87E00">
        <w:tc>
          <w:tcPr>
            <w:tcW w:w="3114" w:type="dxa"/>
            <w:shd w:val="clear" w:color="auto" w:fill="002060"/>
          </w:tcPr>
          <w:p w14:paraId="50B27421" w14:textId="17E8C034" w:rsidR="00F87E00" w:rsidRDefault="00D33769" w:rsidP="00D33769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  <w:r>
              <w:rPr>
                <w:sz w:val="24"/>
                <w:szCs w:val="24"/>
                <w:lang w:val="en-AU"/>
              </w:rPr>
              <w:t>Company</w:t>
            </w:r>
            <w:r w:rsidR="00F87E00">
              <w:rPr>
                <w:sz w:val="24"/>
                <w:szCs w:val="24"/>
                <w:lang w:val="en-AU"/>
              </w:rPr>
              <w:t xml:space="preserve"> Name</w:t>
            </w:r>
            <w:r>
              <w:rPr>
                <w:sz w:val="24"/>
                <w:szCs w:val="24"/>
                <w:lang w:val="en-AU"/>
              </w:rPr>
              <w:t xml:space="preserve"> </w:t>
            </w:r>
          </w:p>
        </w:tc>
        <w:tc>
          <w:tcPr>
            <w:tcW w:w="7343" w:type="dxa"/>
          </w:tcPr>
          <w:p w14:paraId="691DF2D2" w14:textId="77777777" w:rsidR="00F87E00" w:rsidRDefault="00F87E00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  <w:tr w:rsidR="00D33769" w14:paraId="5B04412C" w14:textId="77777777" w:rsidTr="00F87E00">
        <w:tc>
          <w:tcPr>
            <w:tcW w:w="3114" w:type="dxa"/>
            <w:shd w:val="clear" w:color="auto" w:fill="002060"/>
          </w:tcPr>
          <w:p w14:paraId="77412977" w14:textId="4D452D9E" w:rsidR="00D33769" w:rsidRDefault="00D33769" w:rsidP="00D33769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  <w:r>
              <w:rPr>
                <w:sz w:val="24"/>
                <w:szCs w:val="24"/>
                <w:lang w:val="en-AU"/>
              </w:rPr>
              <w:t>ABN</w:t>
            </w:r>
          </w:p>
        </w:tc>
        <w:tc>
          <w:tcPr>
            <w:tcW w:w="7343" w:type="dxa"/>
          </w:tcPr>
          <w:p w14:paraId="19E0AAC7" w14:textId="77777777" w:rsidR="00D33769" w:rsidRDefault="00D33769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  <w:tr w:rsidR="00F87E00" w14:paraId="4AE50D89" w14:textId="77777777" w:rsidTr="00F87E00">
        <w:tc>
          <w:tcPr>
            <w:tcW w:w="3114" w:type="dxa"/>
            <w:shd w:val="clear" w:color="auto" w:fill="002060"/>
          </w:tcPr>
          <w:p w14:paraId="4691E9F4" w14:textId="4609D6B5" w:rsidR="00F87E00" w:rsidRDefault="00D33769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  <w:r>
              <w:rPr>
                <w:sz w:val="24"/>
                <w:szCs w:val="24"/>
                <w:lang w:val="en-AU"/>
              </w:rPr>
              <w:t>Position</w:t>
            </w:r>
          </w:p>
        </w:tc>
        <w:tc>
          <w:tcPr>
            <w:tcW w:w="7343" w:type="dxa"/>
          </w:tcPr>
          <w:p w14:paraId="66C912D9" w14:textId="77777777" w:rsidR="00F87E00" w:rsidRDefault="00F87E00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  <w:tr w:rsidR="00D33769" w14:paraId="0E4994FE" w14:textId="77777777" w:rsidTr="00F87E00">
        <w:tc>
          <w:tcPr>
            <w:tcW w:w="3114" w:type="dxa"/>
            <w:shd w:val="clear" w:color="auto" w:fill="002060"/>
          </w:tcPr>
          <w:p w14:paraId="023DDCFC" w14:textId="3677F89B" w:rsidR="00D33769" w:rsidRDefault="00D33769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  <w:r>
              <w:rPr>
                <w:sz w:val="24"/>
                <w:szCs w:val="24"/>
                <w:lang w:val="en-AU"/>
              </w:rPr>
              <w:t>Company Address</w:t>
            </w:r>
          </w:p>
        </w:tc>
        <w:tc>
          <w:tcPr>
            <w:tcW w:w="7343" w:type="dxa"/>
          </w:tcPr>
          <w:p w14:paraId="1A537203" w14:textId="77777777" w:rsidR="00D33769" w:rsidRDefault="00D33769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  <w:tr w:rsidR="00F87E00" w14:paraId="7D2D1E8D" w14:textId="77777777" w:rsidTr="00F87E00">
        <w:tc>
          <w:tcPr>
            <w:tcW w:w="3114" w:type="dxa"/>
            <w:shd w:val="clear" w:color="auto" w:fill="002060"/>
          </w:tcPr>
          <w:p w14:paraId="15004B6F" w14:textId="3389210F" w:rsidR="00F87E00" w:rsidRDefault="00D33769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  <w:r>
              <w:rPr>
                <w:sz w:val="24"/>
                <w:szCs w:val="24"/>
                <w:lang w:val="en-AU"/>
              </w:rPr>
              <w:t>Phone &amp; Email</w:t>
            </w:r>
          </w:p>
        </w:tc>
        <w:tc>
          <w:tcPr>
            <w:tcW w:w="7343" w:type="dxa"/>
          </w:tcPr>
          <w:p w14:paraId="475AB060" w14:textId="77777777" w:rsidR="00F87E00" w:rsidRDefault="00F87E00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</w:tbl>
    <w:p w14:paraId="6061F909" w14:textId="77777777" w:rsidR="00F87E00" w:rsidRDefault="00F87E00" w:rsidP="00E23D97">
      <w:pPr>
        <w:tabs>
          <w:tab w:val="left" w:pos="9132"/>
        </w:tabs>
        <w:rPr>
          <w:sz w:val="24"/>
          <w:szCs w:val="24"/>
          <w:lang w:val="en-AU"/>
        </w:rPr>
      </w:pPr>
    </w:p>
    <w:p w14:paraId="2EC6129E" w14:textId="36D8211C" w:rsidR="00D33769" w:rsidRDefault="00D33769" w:rsidP="00D252A9">
      <w:pPr>
        <w:tabs>
          <w:tab w:val="left" w:pos="9132"/>
        </w:tabs>
        <w:rPr>
          <w:sz w:val="24"/>
          <w:szCs w:val="24"/>
          <w:lang w:val="en-AU"/>
        </w:rPr>
      </w:pPr>
      <w:r w:rsidRPr="00D33769">
        <w:rPr>
          <w:b/>
          <w:sz w:val="24"/>
          <w:szCs w:val="24"/>
          <w:lang w:val="en-AU"/>
        </w:rPr>
        <w:t>Event Details</w:t>
      </w:r>
    </w:p>
    <w:p w14:paraId="7FC50CE3" w14:textId="77777777" w:rsidR="00D33769" w:rsidRDefault="00D33769" w:rsidP="00D252A9">
      <w:pPr>
        <w:tabs>
          <w:tab w:val="left" w:pos="9132"/>
        </w:tabs>
        <w:rPr>
          <w:sz w:val="24"/>
          <w:szCs w:val="24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343"/>
      </w:tblGrid>
      <w:tr w:rsidR="00D33769" w14:paraId="0A17DF96" w14:textId="77777777" w:rsidTr="00FE11FF">
        <w:tc>
          <w:tcPr>
            <w:tcW w:w="3114" w:type="dxa"/>
            <w:shd w:val="clear" w:color="auto" w:fill="002060"/>
          </w:tcPr>
          <w:p w14:paraId="3A9CF7B3" w14:textId="4DEABA54" w:rsidR="00D33769" w:rsidRDefault="00D33769" w:rsidP="00D33769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  <w:r>
              <w:rPr>
                <w:sz w:val="24"/>
                <w:szCs w:val="24"/>
                <w:lang w:val="en-AU"/>
              </w:rPr>
              <w:t>Event Name</w:t>
            </w:r>
          </w:p>
        </w:tc>
        <w:tc>
          <w:tcPr>
            <w:tcW w:w="7343" w:type="dxa"/>
          </w:tcPr>
          <w:p w14:paraId="32D75656" w14:textId="77777777" w:rsidR="00D33769" w:rsidRDefault="00D33769" w:rsidP="00FE11FF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  <w:tr w:rsidR="00D33769" w14:paraId="78B59098" w14:textId="77777777" w:rsidTr="00FE11FF">
        <w:tc>
          <w:tcPr>
            <w:tcW w:w="3114" w:type="dxa"/>
            <w:shd w:val="clear" w:color="auto" w:fill="002060"/>
          </w:tcPr>
          <w:p w14:paraId="50E935C3" w14:textId="77CFD7A7" w:rsidR="00D33769" w:rsidRDefault="00D33769" w:rsidP="00FE11FF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  <w:r>
              <w:rPr>
                <w:sz w:val="24"/>
                <w:szCs w:val="24"/>
                <w:lang w:val="en-AU"/>
              </w:rPr>
              <w:t xml:space="preserve">Event Date </w:t>
            </w:r>
          </w:p>
        </w:tc>
        <w:tc>
          <w:tcPr>
            <w:tcW w:w="7343" w:type="dxa"/>
          </w:tcPr>
          <w:p w14:paraId="1DC0637E" w14:textId="77777777" w:rsidR="00D33769" w:rsidRDefault="00D33769" w:rsidP="00FE11FF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  <w:tr w:rsidR="00D33769" w14:paraId="5F55249C" w14:textId="77777777" w:rsidTr="00FE11FF">
        <w:tc>
          <w:tcPr>
            <w:tcW w:w="3114" w:type="dxa"/>
            <w:shd w:val="clear" w:color="auto" w:fill="002060"/>
          </w:tcPr>
          <w:p w14:paraId="6878FD6B" w14:textId="241965E5" w:rsidR="00D33769" w:rsidRDefault="00D33769" w:rsidP="00FE11FF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  <w:r>
              <w:rPr>
                <w:sz w:val="24"/>
                <w:szCs w:val="24"/>
                <w:lang w:val="en-AU"/>
              </w:rPr>
              <w:t>MRC Contact Name</w:t>
            </w:r>
          </w:p>
        </w:tc>
        <w:tc>
          <w:tcPr>
            <w:tcW w:w="7343" w:type="dxa"/>
          </w:tcPr>
          <w:p w14:paraId="049EE8C9" w14:textId="77777777" w:rsidR="00D33769" w:rsidRDefault="00D33769" w:rsidP="00FE11FF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</w:tbl>
    <w:p w14:paraId="3CEA5A3E" w14:textId="77777777" w:rsidR="00D33769" w:rsidRDefault="00D33769" w:rsidP="00D252A9">
      <w:pPr>
        <w:tabs>
          <w:tab w:val="left" w:pos="9132"/>
        </w:tabs>
        <w:rPr>
          <w:sz w:val="24"/>
          <w:szCs w:val="24"/>
          <w:lang w:val="en-AU"/>
        </w:rPr>
      </w:pPr>
    </w:p>
    <w:p w14:paraId="0594DADD" w14:textId="69820536" w:rsidR="00D33769" w:rsidRPr="00D33769" w:rsidRDefault="00D33769" w:rsidP="00D252A9">
      <w:pPr>
        <w:tabs>
          <w:tab w:val="left" w:pos="9132"/>
        </w:tabs>
        <w:rPr>
          <w:b/>
          <w:sz w:val="24"/>
          <w:szCs w:val="24"/>
          <w:lang w:val="en-AU"/>
        </w:rPr>
      </w:pPr>
      <w:r w:rsidRPr="00D33769">
        <w:rPr>
          <w:b/>
          <w:sz w:val="24"/>
          <w:szCs w:val="24"/>
          <w:lang w:val="en-AU"/>
        </w:rPr>
        <w:t>Equipment Details</w:t>
      </w:r>
    </w:p>
    <w:p w14:paraId="7D66BD88" w14:textId="77777777" w:rsidR="00D33769" w:rsidRPr="00D252A9" w:rsidRDefault="00D33769" w:rsidP="00D252A9">
      <w:pPr>
        <w:tabs>
          <w:tab w:val="left" w:pos="9132"/>
        </w:tabs>
        <w:rPr>
          <w:sz w:val="24"/>
          <w:szCs w:val="24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5075"/>
      </w:tblGrid>
      <w:tr w:rsidR="00D33769" w14:paraId="68471396" w14:textId="77777777" w:rsidTr="00D33769">
        <w:tc>
          <w:tcPr>
            <w:tcW w:w="5382" w:type="dxa"/>
          </w:tcPr>
          <w:p w14:paraId="176859A8" w14:textId="62E9DBFB" w:rsidR="00D33769" w:rsidRPr="009F0478" w:rsidRDefault="00D33769" w:rsidP="00E23D97">
            <w:pPr>
              <w:tabs>
                <w:tab w:val="left" w:pos="9132"/>
              </w:tabs>
              <w:rPr>
                <w:sz w:val="20"/>
                <w:lang w:val="en-AU"/>
              </w:rPr>
            </w:pPr>
            <w:r w:rsidRPr="009F0478">
              <w:rPr>
                <w:sz w:val="20"/>
                <w:lang w:val="en-AU"/>
              </w:rPr>
              <w:t xml:space="preserve">Type of Structure; Food Truck, Marquee, Container Kitchen </w:t>
            </w:r>
            <w:r w:rsidR="00276FF0" w:rsidRPr="009F0478">
              <w:rPr>
                <w:sz w:val="20"/>
                <w:lang w:val="en-AU"/>
              </w:rPr>
              <w:t>etc.</w:t>
            </w:r>
            <w:r w:rsidRPr="009F0478">
              <w:rPr>
                <w:sz w:val="20"/>
                <w:lang w:val="en-AU"/>
              </w:rPr>
              <w:t xml:space="preserve"> :</w:t>
            </w:r>
          </w:p>
        </w:tc>
        <w:tc>
          <w:tcPr>
            <w:tcW w:w="5075" w:type="dxa"/>
          </w:tcPr>
          <w:p w14:paraId="368F241A" w14:textId="77777777" w:rsidR="00D33769" w:rsidRDefault="00D33769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  <w:p w14:paraId="19443236" w14:textId="77777777" w:rsidR="009F0478" w:rsidRDefault="009F0478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  <w:tr w:rsidR="00D33769" w14:paraId="30264799" w14:textId="77777777" w:rsidTr="00D33769">
        <w:tc>
          <w:tcPr>
            <w:tcW w:w="5382" w:type="dxa"/>
          </w:tcPr>
          <w:p w14:paraId="09C756C2" w14:textId="0C761B43" w:rsidR="00D33769" w:rsidRPr="009F0478" w:rsidRDefault="00D33769" w:rsidP="00E23D97">
            <w:pPr>
              <w:tabs>
                <w:tab w:val="left" w:pos="9132"/>
              </w:tabs>
              <w:rPr>
                <w:sz w:val="20"/>
                <w:lang w:val="en-AU"/>
              </w:rPr>
            </w:pPr>
            <w:r w:rsidRPr="009F0478">
              <w:rPr>
                <w:sz w:val="20"/>
                <w:lang w:val="en-AU"/>
              </w:rPr>
              <w:t>ESV Compliance Plate Number:</w:t>
            </w:r>
          </w:p>
        </w:tc>
        <w:tc>
          <w:tcPr>
            <w:tcW w:w="5075" w:type="dxa"/>
          </w:tcPr>
          <w:p w14:paraId="2C68CCB1" w14:textId="77777777" w:rsidR="00D33769" w:rsidRDefault="00D33769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  <w:p w14:paraId="3F580E38" w14:textId="77777777" w:rsidR="009F0478" w:rsidRDefault="009F0478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  <w:tr w:rsidR="00D33769" w14:paraId="2559F675" w14:textId="77777777" w:rsidTr="00D33769">
        <w:tc>
          <w:tcPr>
            <w:tcW w:w="5382" w:type="dxa"/>
          </w:tcPr>
          <w:p w14:paraId="47957679" w14:textId="1587AE74" w:rsidR="00D33769" w:rsidRPr="009F0478" w:rsidRDefault="00276FF0" w:rsidP="00E23D97">
            <w:pPr>
              <w:tabs>
                <w:tab w:val="left" w:pos="9132"/>
              </w:tabs>
              <w:rPr>
                <w:sz w:val="20"/>
                <w:lang w:val="en-AU"/>
              </w:rPr>
            </w:pPr>
            <w:r w:rsidRPr="009F0478">
              <w:rPr>
                <w:sz w:val="20"/>
                <w:lang w:val="en-AU"/>
              </w:rPr>
              <w:t>Do you intend to use copper/pex pipe? Or do you intend to use a bank of 45kg bottles?</w:t>
            </w:r>
          </w:p>
        </w:tc>
        <w:tc>
          <w:tcPr>
            <w:tcW w:w="5075" w:type="dxa"/>
          </w:tcPr>
          <w:p w14:paraId="4B817492" w14:textId="77777777" w:rsidR="00D33769" w:rsidRDefault="00D33769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  <w:p w14:paraId="4BEEDB25" w14:textId="77777777" w:rsidR="009F0478" w:rsidRDefault="009F0478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  <w:tr w:rsidR="00D33769" w14:paraId="6EC456E2" w14:textId="77777777" w:rsidTr="00D33769">
        <w:tc>
          <w:tcPr>
            <w:tcW w:w="5382" w:type="dxa"/>
          </w:tcPr>
          <w:p w14:paraId="07509C15" w14:textId="13C5EE9C" w:rsidR="00D33769" w:rsidRPr="009F0478" w:rsidRDefault="00276FF0" w:rsidP="00E23D97">
            <w:pPr>
              <w:tabs>
                <w:tab w:val="left" w:pos="9132"/>
              </w:tabs>
              <w:rPr>
                <w:sz w:val="20"/>
                <w:lang w:val="en-AU"/>
              </w:rPr>
            </w:pPr>
            <w:r w:rsidRPr="009F0478">
              <w:rPr>
                <w:sz w:val="20"/>
                <w:lang w:val="en-AU"/>
              </w:rPr>
              <w:t>What type of product do you intend to use? E.g. LPG, Helium, Heat Beads, Charcoal?</w:t>
            </w:r>
          </w:p>
        </w:tc>
        <w:tc>
          <w:tcPr>
            <w:tcW w:w="5075" w:type="dxa"/>
          </w:tcPr>
          <w:p w14:paraId="4061EFD0" w14:textId="77777777" w:rsidR="00D33769" w:rsidRDefault="00D33769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  <w:p w14:paraId="3A80803C" w14:textId="77777777" w:rsidR="009F0478" w:rsidRDefault="009F0478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  <w:tr w:rsidR="00276FF0" w14:paraId="3AEA5FE4" w14:textId="77777777" w:rsidTr="00D33769">
        <w:tc>
          <w:tcPr>
            <w:tcW w:w="5382" w:type="dxa"/>
          </w:tcPr>
          <w:p w14:paraId="0F873C8A" w14:textId="01B7FB0B" w:rsidR="00276FF0" w:rsidRPr="009F0478" w:rsidRDefault="00276FF0" w:rsidP="00E23D97">
            <w:pPr>
              <w:tabs>
                <w:tab w:val="left" w:pos="9132"/>
              </w:tabs>
              <w:rPr>
                <w:sz w:val="20"/>
                <w:lang w:val="en-AU"/>
              </w:rPr>
            </w:pPr>
            <w:r w:rsidRPr="009F0478">
              <w:rPr>
                <w:sz w:val="20"/>
                <w:lang w:val="en-AU"/>
              </w:rPr>
              <w:t>If using heat beads or charcoal, what type of appliance do you intend to bring on site?</w:t>
            </w:r>
          </w:p>
        </w:tc>
        <w:tc>
          <w:tcPr>
            <w:tcW w:w="5075" w:type="dxa"/>
          </w:tcPr>
          <w:p w14:paraId="0839D230" w14:textId="77777777" w:rsidR="00276FF0" w:rsidRDefault="00276FF0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  <w:p w14:paraId="522A46C9" w14:textId="77777777" w:rsidR="009F0478" w:rsidRDefault="009F0478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  <w:tr w:rsidR="00276FF0" w14:paraId="46ADEC35" w14:textId="77777777" w:rsidTr="00D33769">
        <w:tc>
          <w:tcPr>
            <w:tcW w:w="5382" w:type="dxa"/>
          </w:tcPr>
          <w:p w14:paraId="0B332A72" w14:textId="4835C600" w:rsidR="00276FF0" w:rsidRPr="009F0478" w:rsidRDefault="00276FF0" w:rsidP="00E23D97">
            <w:pPr>
              <w:tabs>
                <w:tab w:val="left" w:pos="9132"/>
              </w:tabs>
              <w:rPr>
                <w:sz w:val="20"/>
                <w:lang w:val="en-AU"/>
              </w:rPr>
            </w:pPr>
            <w:r w:rsidRPr="009F0478">
              <w:rPr>
                <w:sz w:val="20"/>
                <w:lang w:val="en-AU"/>
              </w:rPr>
              <w:t>What is the quantity of heat beds, hot rocks you intend to bring on site?</w:t>
            </w:r>
          </w:p>
        </w:tc>
        <w:tc>
          <w:tcPr>
            <w:tcW w:w="5075" w:type="dxa"/>
          </w:tcPr>
          <w:p w14:paraId="2D4123D3" w14:textId="77777777" w:rsidR="00276FF0" w:rsidRDefault="00276FF0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  <w:p w14:paraId="44F002F3" w14:textId="77777777" w:rsidR="009F0478" w:rsidRDefault="009F0478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  <w:tr w:rsidR="00D33769" w14:paraId="22D827D5" w14:textId="77777777" w:rsidTr="00D33769">
        <w:tc>
          <w:tcPr>
            <w:tcW w:w="5382" w:type="dxa"/>
          </w:tcPr>
          <w:p w14:paraId="7D461B2D" w14:textId="2B5FA0ED" w:rsidR="00D33769" w:rsidRPr="009F0478" w:rsidRDefault="00276FF0" w:rsidP="00E23D97">
            <w:pPr>
              <w:tabs>
                <w:tab w:val="left" w:pos="9132"/>
              </w:tabs>
              <w:rPr>
                <w:sz w:val="20"/>
                <w:lang w:val="en-AU"/>
              </w:rPr>
            </w:pPr>
            <w:r w:rsidRPr="009F0478">
              <w:rPr>
                <w:sz w:val="20"/>
                <w:lang w:val="en-AU"/>
              </w:rPr>
              <w:t xml:space="preserve">Please state the size and number of gas bottles you intend to use e.g. 9kg/ 45kg </w:t>
            </w:r>
          </w:p>
        </w:tc>
        <w:tc>
          <w:tcPr>
            <w:tcW w:w="5075" w:type="dxa"/>
          </w:tcPr>
          <w:p w14:paraId="37082BD2" w14:textId="77777777" w:rsidR="00D33769" w:rsidRDefault="00D33769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  <w:p w14:paraId="058D8FF4" w14:textId="77777777" w:rsidR="009F0478" w:rsidRDefault="009F0478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  <w:tr w:rsidR="00D33769" w14:paraId="245FD5D3" w14:textId="77777777" w:rsidTr="00D33769">
        <w:tc>
          <w:tcPr>
            <w:tcW w:w="5382" w:type="dxa"/>
          </w:tcPr>
          <w:p w14:paraId="597CE5F4" w14:textId="40A921E5" w:rsidR="00D33769" w:rsidRPr="009F0478" w:rsidRDefault="00276FF0" w:rsidP="00E23D97">
            <w:pPr>
              <w:tabs>
                <w:tab w:val="left" w:pos="9132"/>
              </w:tabs>
              <w:rPr>
                <w:sz w:val="20"/>
                <w:lang w:val="en-AU"/>
              </w:rPr>
            </w:pPr>
            <w:r w:rsidRPr="009F0478">
              <w:rPr>
                <w:sz w:val="20"/>
                <w:lang w:val="en-AU"/>
              </w:rPr>
              <w:t>How many gas bottles will be connected to appliances e.g. 9kg x 2 for ring burners, 1 x 45kg for BBQ</w:t>
            </w:r>
          </w:p>
        </w:tc>
        <w:tc>
          <w:tcPr>
            <w:tcW w:w="5075" w:type="dxa"/>
          </w:tcPr>
          <w:p w14:paraId="4F85ECC8" w14:textId="77777777" w:rsidR="00D33769" w:rsidRDefault="00D33769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  <w:p w14:paraId="278E97BC" w14:textId="77777777" w:rsidR="009F0478" w:rsidRDefault="009F0478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  <w:tr w:rsidR="00D33769" w14:paraId="35C5AAAB" w14:textId="77777777" w:rsidTr="00D33769">
        <w:tc>
          <w:tcPr>
            <w:tcW w:w="5382" w:type="dxa"/>
          </w:tcPr>
          <w:p w14:paraId="0B9AC0EB" w14:textId="3EC894E9" w:rsidR="00D33769" w:rsidRPr="009F0478" w:rsidRDefault="00276FF0" w:rsidP="00E23D97">
            <w:pPr>
              <w:tabs>
                <w:tab w:val="left" w:pos="9132"/>
              </w:tabs>
              <w:rPr>
                <w:sz w:val="20"/>
                <w:lang w:val="en-AU"/>
              </w:rPr>
            </w:pPr>
            <w:r w:rsidRPr="009F0478">
              <w:rPr>
                <w:sz w:val="20"/>
                <w:lang w:val="en-AU"/>
              </w:rPr>
              <w:t>How many spare gas bottles do you intend to bring?</w:t>
            </w:r>
          </w:p>
        </w:tc>
        <w:tc>
          <w:tcPr>
            <w:tcW w:w="5075" w:type="dxa"/>
          </w:tcPr>
          <w:p w14:paraId="5FD99829" w14:textId="77777777" w:rsidR="00D33769" w:rsidRDefault="00D33769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  <w:p w14:paraId="4AE7B2DD" w14:textId="77777777" w:rsidR="009F0478" w:rsidRDefault="009F0478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  <w:tr w:rsidR="00D33769" w14:paraId="620E1D6A" w14:textId="77777777" w:rsidTr="00D33769">
        <w:tc>
          <w:tcPr>
            <w:tcW w:w="5382" w:type="dxa"/>
          </w:tcPr>
          <w:p w14:paraId="7B31288D" w14:textId="30059526" w:rsidR="00D33769" w:rsidRPr="009F0478" w:rsidRDefault="00276FF0" w:rsidP="00E23D97">
            <w:pPr>
              <w:tabs>
                <w:tab w:val="left" w:pos="9132"/>
              </w:tabs>
              <w:rPr>
                <w:sz w:val="20"/>
                <w:lang w:val="en-AU"/>
              </w:rPr>
            </w:pPr>
            <w:r w:rsidRPr="009F0478">
              <w:rPr>
                <w:sz w:val="20"/>
                <w:lang w:val="en-AU"/>
              </w:rPr>
              <w:t>What date will the gas bottles be delivered to our site? (if delivery is before event begins)</w:t>
            </w:r>
          </w:p>
        </w:tc>
        <w:tc>
          <w:tcPr>
            <w:tcW w:w="5075" w:type="dxa"/>
          </w:tcPr>
          <w:p w14:paraId="39AF3F20" w14:textId="77777777" w:rsidR="00D33769" w:rsidRDefault="00D33769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  <w:p w14:paraId="27ED9F89" w14:textId="77777777" w:rsidR="009F0478" w:rsidRDefault="009F0478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  <w:tr w:rsidR="00276FF0" w14:paraId="6E808AFD" w14:textId="77777777" w:rsidTr="00D33769">
        <w:tc>
          <w:tcPr>
            <w:tcW w:w="5382" w:type="dxa"/>
          </w:tcPr>
          <w:p w14:paraId="147EB84B" w14:textId="5460F675" w:rsidR="00276FF0" w:rsidRPr="009F0478" w:rsidRDefault="00276FF0" w:rsidP="00E23D97">
            <w:pPr>
              <w:tabs>
                <w:tab w:val="left" w:pos="9132"/>
              </w:tabs>
              <w:rPr>
                <w:sz w:val="20"/>
                <w:lang w:val="en-AU"/>
              </w:rPr>
            </w:pPr>
            <w:r w:rsidRPr="009F0478">
              <w:rPr>
                <w:sz w:val="20"/>
                <w:lang w:val="en-AU"/>
              </w:rPr>
              <w:t>What date will the gas bottles be collected (if not taking them with you on the day)?</w:t>
            </w:r>
          </w:p>
        </w:tc>
        <w:tc>
          <w:tcPr>
            <w:tcW w:w="5075" w:type="dxa"/>
          </w:tcPr>
          <w:p w14:paraId="5C70CD4B" w14:textId="51822D2A" w:rsidR="009F0478" w:rsidRDefault="009F0478" w:rsidP="00E23D97">
            <w:pPr>
              <w:tabs>
                <w:tab w:val="left" w:pos="9132"/>
              </w:tabs>
              <w:rPr>
                <w:sz w:val="24"/>
                <w:szCs w:val="24"/>
                <w:lang w:val="en-AU"/>
              </w:rPr>
            </w:pPr>
          </w:p>
        </w:tc>
      </w:tr>
    </w:tbl>
    <w:p w14:paraId="203F2D66" w14:textId="77777777" w:rsidR="00E23D97" w:rsidRDefault="00E23D97" w:rsidP="00E23D97">
      <w:pPr>
        <w:tabs>
          <w:tab w:val="left" w:pos="9132"/>
        </w:tabs>
        <w:rPr>
          <w:sz w:val="24"/>
          <w:szCs w:val="24"/>
          <w:lang w:val="en-AU"/>
        </w:rPr>
      </w:pPr>
    </w:p>
    <w:p w14:paraId="7961C352" w14:textId="77777777" w:rsidR="009F0478" w:rsidRDefault="009F0478" w:rsidP="00E23D97">
      <w:pPr>
        <w:tabs>
          <w:tab w:val="left" w:pos="9132"/>
        </w:tabs>
        <w:rPr>
          <w:b/>
          <w:sz w:val="24"/>
          <w:szCs w:val="24"/>
          <w:lang w:val="en-AU"/>
        </w:rPr>
      </w:pPr>
    </w:p>
    <w:p w14:paraId="4FD30E17" w14:textId="4328320E" w:rsidR="00270040" w:rsidRDefault="009F0478" w:rsidP="00E23D97">
      <w:pPr>
        <w:tabs>
          <w:tab w:val="left" w:pos="9132"/>
        </w:tabs>
        <w:rPr>
          <w:b/>
          <w:sz w:val="24"/>
          <w:szCs w:val="24"/>
          <w:lang w:val="en-AU"/>
        </w:rPr>
      </w:pPr>
      <w:r w:rsidRPr="009F0478">
        <w:rPr>
          <w:b/>
          <w:sz w:val="24"/>
          <w:szCs w:val="24"/>
          <w:lang w:val="en-AU"/>
        </w:rPr>
        <w:t>TERMS &amp; CONDITIONS</w:t>
      </w:r>
      <w:r>
        <w:rPr>
          <w:b/>
          <w:sz w:val="24"/>
          <w:szCs w:val="24"/>
          <w:lang w:val="en-AU"/>
        </w:rPr>
        <w:t xml:space="preserve"> – You must agree to the Terms and Conditions before you application can be accepted.</w:t>
      </w:r>
    </w:p>
    <w:p w14:paraId="0D48F694" w14:textId="77777777" w:rsidR="009F0478" w:rsidRDefault="009F0478" w:rsidP="00E23D97">
      <w:pPr>
        <w:tabs>
          <w:tab w:val="left" w:pos="9132"/>
        </w:tabs>
        <w:rPr>
          <w:b/>
          <w:sz w:val="24"/>
          <w:szCs w:val="24"/>
          <w:lang w:val="en-AU"/>
        </w:rPr>
      </w:pPr>
    </w:p>
    <w:p w14:paraId="781515F4" w14:textId="38A85B1A" w:rsidR="009F0478" w:rsidRPr="009F0478" w:rsidRDefault="009F0478" w:rsidP="009F0478">
      <w:pPr>
        <w:pStyle w:val="ListParagraph"/>
        <w:numPr>
          <w:ilvl w:val="0"/>
          <w:numId w:val="40"/>
        </w:numPr>
        <w:tabs>
          <w:tab w:val="left" w:pos="9132"/>
        </w:tabs>
        <w:rPr>
          <w:sz w:val="24"/>
          <w:szCs w:val="24"/>
          <w:lang w:val="en-AU"/>
        </w:rPr>
      </w:pPr>
      <w:r>
        <w:rPr>
          <w:sz w:val="20"/>
          <w:lang w:val="en-AU"/>
        </w:rPr>
        <w:t>The use of gas cylinders or open sources of ignition must be approved by the MRC Risk Department prior to operating</w:t>
      </w:r>
    </w:p>
    <w:p w14:paraId="2DBBCF56" w14:textId="42E633A9" w:rsidR="009F0478" w:rsidRPr="009F0478" w:rsidRDefault="009F0478" w:rsidP="009F0478">
      <w:pPr>
        <w:pStyle w:val="ListParagraph"/>
        <w:numPr>
          <w:ilvl w:val="0"/>
          <w:numId w:val="40"/>
        </w:numPr>
        <w:tabs>
          <w:tab w:val="left" w:pos="9132"/>
        </w:tabs>
        <w:rPr>
          <w:sz w:val="24"/>
          <w:szCs w:val="24"/>
          <w:lang w:val="en-AU"/>
        </w:rPr>
      </w:pPr>
      <w:r>
        <w:rPr>
          <w:sz w:val="20"/>
          <w:lang w:val="en-AU"/>
        </w:rPr>
        <w:t>Gas cylinders delivered on site may be refused if the delivery was made without prior approval by the MRC Risk Department or if a representative of the vendor/ contractor is not present to accept the cylinders.</w:t>
      </w:r>
    </w:p>
    <w:p w14:paraId="190DD662" w14:textId="4AC5006E" w:rsidR="009F0478" w:rsidRPr="00293E4F" w:rsidRDefault="009F0478" w:rsidP="009F0478">
      <w:pPr>
        <w:pStyle w:val="ListParagraph"/>
        <w:numPr>
          <w:ilvl w:val="0"/>
          <w:numId w:val="40"/>
        </w:numPr>
        <w:tabs>
          <w:tab w:val="left" w:pos="9132"/>
        </w:tabs>
        <w:rPr>
          <w:sz w:val="24"/>
          <w:szCs w:val="24"/>
          <w:lang w:val="en-AU"/>
        </w:rPr>
      </w:pPr>
      <w:r>
        <w:rPr>
          <w:sz w:val="20"/>
          <w:lang w:val="en-AU"/>
        </w:rPr>
        <w:t xml:space="preserve">The installation and use of gas appliances and cylinders shall be undertaken in accordance with; AS/NZS 1596:2008 The Storage and Handling of LPG , AS 5601-2004 Gas Installations and </w:t>
      </w:r>
      <w:hyperlink r:id="rId12" w:history="1">
        <w:r w:rsidRPr="00293E4F">
          <w:rPr>
            <w:rStyle w:val="Hyperlink"/>
            <w:sz w:val="20"/>
            <w:lang w:val="en-AU"/>
          </w:rPr>
          <w:t>Victorian Code of Practice; For the Safe Use of LP Gas at Public Events in Victoria</w:t>
        </w:r>
      </w:hyperlink>
      <w:r>
        <w:rPr>
          <w:sz w:val="20"/>
          <w:lang w:val="en-AU"/>
        </w:rPr>
        <w:t>.</w:t>
      </w:r>
    </w:p>
    <w:p w14:paraId="18F9C9D7" w14:textId="77777777" w:rsidR="00293E4F" w:rsidRDefault="00293E4F" w:rsidP="00293E4F">
      <w:pPr>
        <w:tabs>
          <w:tab w:val="left" w:pos="9132"/>
        </w:tabs>
        <w:rPr>
          <w:sz w:val="24"/>
          <w:szCs w:val="24"/>
          <w:lang w:val="en-AU"/>
        </w:rPr>
      </w:pPr>
    </w:p>
    <w:p w14:paraId="36CFA761" w14:textId="74ED8D57" w:rsidR="00293E4F" w:rsidRDefault="00293E4F" w:rsidP="00293E4F">
      <w:pPr>
        <w:tabs>
          <w:tab w:val="left" w:pos="9132"/>
        </w:tabs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>I have read and understand the terms and conditions;</w:t>
      </w:r>
    </w:p>
    <w:p w14:paraId="02AE5488" w14:textId="77777777" w:rsidR="00293E4F" w:rsidRDefault="00293E4F" w:rsidP="00293E4F">
      <w:pPr>
        <w:tabs>
          <w:tab w:val="left" w:pos="9132"/>
        </w:tabs>
        <w:rPr>
          <w:sz w:val="24"/>
          <w:szCs w:val="24"/>
          <w:lang w:val="en-AU"/>
        </w:rPr>
      </w:pPr>
    </w:p>
    <w:p w14:paraId="58543BB1" w14:textId="121AABCA" w:rsidR="00293E4F" w:rsidRDefault="00293E4F" w:rsidP="00293E4F">
      <w:pPr>
        <w:tabs>
          <w:tab w:val="left" w:pos="9132"/>
        </w:tabs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>Name        …………………………………………………………</w:t>
      </w:r>
    </w:p>
    <w:p w14:paraId="3282D43C" w14:textId="77777777" w:rsidR="00293E4F" w:rsidRDefault="00293E4F" w:rsidP="00293E4F">
      <w:pPr>
        <w:tabs>
          <w:tab w:val="left" w:pos="9132"/>
        </w:tabs>
        <w:rPr>
          <w:sz w:val="24"/>
          <w:szCs w:val="24"/>
          <w:lang w:val="en-AU"/>
        </w:rPr>
      </w:pPr>
    </w:p>
    <w:p w14:paraId="1C06E4B5" w14:textId="16F7BCCB" w:rsidR="00293E4F" w:rsidRDefault="00293E4F" w:rsidP="00293E4F">
      <w:pPr>
        <w:tabs>
          <w:tab w:val="left" w:pos="9132"/>
        </w:tabs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>Signature …………………………………………………………</w:t>
      </w:r>
    </w:p>
    <w:p w14:paraId="4F80B517" w14:textId="77777777" w:rsidR="00293E4F" w:rsidRDefault="00293E4F" w:rsidP="00293E4F">
      <w:pPr>
        <w:tabs>
          <w:tab w:val="left" w:pos="9132"/>
        </w:tabs>
        <w:rPr>
          <w:sz w:val="24"/>
          <w:szCs w:val="24"/>
          <w:lang w:val="en-AU"/>
        </w:rPr>
      </w:pPr>
    </w:p>
    <w:p w14:paraId="5A35EEF8" w14:textId="7BD3AE27" w:rsidR="00293E4F" w:rsidRPr="00293E4F" w:rsidRDefault="00293E4F" w:rsidP="00293E4F">
      <w:pPr>
        <w:tabs>
          <w:tab w:val="left" w:pos="9132"/>
        </w:tabs>
        <w:rPr>
          <w:sz w:val="24"/>
          <w:szCs w:val="24"/>
          <w:lang w:val="en-AU"/>
        </w:rPr>
      </w:pPr>
      <w:r>
        <w:rPr>
          <w:sz w:val="24"/>
          <w:szCs w:val="24"/>
          <w:lang w:val="en-AU"/>
        </w:rPr>
        <w:t>Date          …………………………………………………………</w:t>
      </w:r>
    </w:p>
    <w:sectPr w:rsidR="00293E4F" w:rsidRPr="00293E4F" w:rsidSect="00A67E39">
      <w:headerReference w:type="default" r:id="rId13"/>
      <w:footerReference w:type="default" r:id="rId14"/>
      <w:pgSz w:w="11907" w:h="16443" w:code="9"/>
      <w:pgMar w:top="330" w:right="720" w:bottom="720" w:left="720" w:header="28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56DB69" w14:textId="77777777" w:rsidR="00D214BC" w:rsidRDefault="00D214BC">
      <w:r>
        <w:separator/>
      </w:r>
    </w:p>
  </w:endnote>
  <w:endnote w:type="continuationSeparator" w:id="0">
    <w:p w14:paraId="3864FD53" w14:textId="77777777" w:rsidR="00D214BC" w:rsidRDefault="00D21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57" w:type="dxa"/>
      <w:tblLook w:val="04A0" w:firstRow="1" w:lastRow="0" w:firstColumn="1" w:lastColumn="0" w:noHBand="0" w:noVBand="1"/>
    </w:tblPr>
    <w:tblGrid>
      <w:gridCol w:w="3067"/>
      <w:gridCol w:w="2624"/>
      <w:gridCol w:w="2858"/>
      <w:gridCol w:w="2508"/>
    </w:tblGrid>
    <w:tr w:rsidR="00A67E39" w:rsidRPr="00BF53D2" w14:paraId="5742E4D1" w14:textId="77777777" w:rsidTr="00A67E39">
      <w:trPr>
        <w:trHeight w:val="1140"/>
      </w:trPr>
      <w:tc>
        <w:tcPr>
          <w:tcW w:w="3067" w:type="dxa"/>
          <w:vAlign w:val="center"/>
        </w:tcPr>
        <w:p w14:paraId="65CBA385" w14:textId="77777777" w:rsidR="00866E44" w:rsidRPr="00BF53D2" w:rsidRDefault="00347C1E" w:rsidP="00866E44">
          <w:pPr>
            <w:pStyle w:val="Footer"/>
            <w:rPr>
              <w:sz w:val="17"/>
              <w:szCs w:val="17"/>
              <w:lang w:eastAsia="en-US"/>
            </w:rPr>
          </w:pPr>
          <w:r>
            <w:rPr>
              <w:noProof/>
              <w:lang w:val="en-AU" w:eastAsia="en-AU"/>
            </w:rPr>
            <w:drawing>
              <wp:inline distT="0" distB="0" distL="0" distR="0" wp14:anchorId="7AC04352" wp14:editId="3CE395C1">
                <wp:extent cx="1809750" cy="581025"/>
                <wp:effectExtent l="0" t="0" r="0" b="9525"/>
                <wp:docPr id="39" name="Picture 39" descr="MRC_long_full_colo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RC_long_full_colo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4" w:type="dxa"/>
          <w:vAlign w:val="center"/>
        </w:tcPr>
        <w:p w14:paraId="504D0BAB" w14:textId="6D879735" w:rsidR="00866E44" w:rsidRPr="00CA126A" w:rsidRDefault="00866E44" w:rsidP="00866E44">
          <w:pPr>
            <w:pStyle w:val="Footer"/>
            <w:rPr>
              <w:noProof/>
              <w:sz w:val="8"/>
              <w:szCs w:val="8"/>
              <w:lang w:val="en-AU" w:eastAsia="en-AU"/>
            </w:rPr>
          </w:pPr>
        </w:p>
        <w:p w14:paraId="36C57D9B" w14:textId="1948187D" w:rsidR="00866E44" w:rsidRPr="00BF53D2" w:rsidRDefault="00A67E39" w:rsidP="00866E44">
          <w:pPr>
            <w:pStyle w:val="Footer"/>
            <w:rPr>
              <w:sz w:val="17"/>
              <w:szCs w:val="17"/>
              <w:lang w:eastAsia="en-US"/>
            </w:rPr>
          </w:pPr>
          <w:r w:rsidRPr="00A67E39">
            <w:rPr>
              <w:noProof/>
              <w:sz w:val="8"/>
              <w:szCs w:val="8"/>
              <w:lang w:val="en-AU" w:eastAsia="en-AU"/>
            </w:rPr>
            <w:drawing>
              <wp:inline distT="0" distB="0" distL="0" distR="0" wp14:anchorId="7DE03EA2" wp14:editId="1ECFDB25">
                <wp:extent cx="1529123" cy="646607"/>
                <wp:effectExtent l="0" t="0" r="0" b="1270"/>
                <wp:docPr id="40" name="Picture 40" descr="R:\Risk_Management\Risk Management - New\Logo's\PL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:\Risk_Management\Risk Management - New\Logo's\PL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5511" cy="6535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58" w:type="dxa"/>
          <w:vAlign w:val="center"/>
        </w:tcPr>
        <w:p w14:paraId="51707F05" w14:textId="381F664D" w:rsidR="00866E44" w:rsidRPr="00BF53D2" w:rsidRDefault="00A67E39" w:rsidP="00866E44">
          <w:pPr>
            <w:pStyle w:val="Footer"/>
            <w:rPr>
              <w:sz w:val="17"/>
              <w:szCs w:val="17"/>
              <w:lang w:eastAsia="en-US"/>
            </w:rPr>
          </w:pPr>
          <w:r w:rsidRPr="00A67E39">
            <w:rPr>
              <w:noProof/>
              <w:sz w:val="17"/>
              <w:szCs w:val="17"/>
              <w:lang w:val="en-AU" w:eastAsia="en-AU"/>
            </w:rPr>
            <w:drawing>
              <wp:inline distT="0" distB="0" distL="0" distR="0" wp14:anchorId="54D093F5" wp14:editId="063B7E4C">
                <wp:extent cx="1367278" cy="642310"/>
                <wp:effectExtent l="0" t="0" r="4445" b="5715"/>
                <wp:docPr id="41" name="Picture 41" descr="R:\Risk_Management\Risk Management - New\Logo's\cropped-gontran-cherrier-australia-logo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:\Risk_Management\Risk Management - New\Logo's\cropped-gontran-cherrier-australia-logo-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917" cy="657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8" w:type="dxa"/>
          <w:vMerge w:val="restart"/>
          <w:vAlign w:val="center"/>
        </w:tcPr>
        <w:p w14:paraId="63C5C93E" w14:textId="4330800B" w:rsidR="00866E44" w:rsidRDefault="00866E44" w:rsidP="00866E44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Doc Number:  </w:t>
          </w:r>
          <w:r w:rsidR="005941CE">
            <w:rPr>
              <w:color w:val="FF0000"/>
              <w:sz w:val="16"/>
              <w:szCs w:val="16"/>
            </w:rPr>
            <w:t>F</w:t>
          </w:r>
        </w:p>
        <w:p w14:paraId="35C634FA" w14:textId="325F959D" w:rsidR="00866E44" w:rsidRPr="00BF53D2" w:rsidRDefault="00866E44" w:rsidP="00866E44">
          <w:pPr>
            <w:rPr>
              <w:sz w:val="16"/>
              <w:szCs w:val="16"/>
            </w:rPr>
          </w:pPr>
          <w:r w:rsidRPr="00BF53D2">
            <w:rPr>
              <w:sz w:val="16"/>
              <w:szCs w:val="16"/>
            </w:rPr>
            <w:t>Updated By:</w:t>
          </w:r>
          <w:r w:rsidR="00A67E39">
            <w:rPr>
              <w:sz w:val="16"/>
              <w:szCs w:val="16"/>
            </w:rPr>
            <w:t xml:space="preserve"> Brett Besanko</w:t>
          </w:r>
        </w:p>
        <w:p w14:paraId="0FEB326A" w14:textId="33379C48" w:rsidR="00866E44" w:rsidRPr="00BF53D2" w:rsidRDefault="00866E44" w:rsidP="00866E44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Review Date: </w:t>
          </w:r>
          <w:r w:rsidR="00A67E39">
            <w:rPr>
              <w:sz w:val="16"/>
              <w:szCs w:val="16"/>
            </w:rPr>
            <w:t>08/12/2018</w:t>
          </w:r>
        </w:p>
        <w:p w14:paraId="4CF9CCF2" w14:textId="4EE364B4" w:rsidR="00866E44" w:rsidRPr="00BF53D2" w:rsidRDefault="00866E44" w:rsidP="00866E44">
          <w:pPr>
            <w:rPr>
              <w:sz w:val="16"/>
              <w:szCs w:val="16"/>
            </w:rPr>
          </w:pPr>
          <w:r w:rsidRPr="00BF53D2">
            <w:rPr>
              <w:sz w:val="16"/>
              <w:szCs w:val="16"/>
            </w:rPr>
            <w:t xml:space="preserve">Authorised By: </w:t>
          </w:r>
          <w:r w:rsidR="00A67E39">
            <w:rPr>
              <w:sz w:val="16"/>
              <w:szCs w:val="16"/>
            </w:rPr>
            <w:t>Brett Besanko</w:t>
          </w:r>
        </w:p>
        <w:p w14:paraId="263841D9" w14:textId="5D6D4455" w:rsidR="00866E44" w:rsidRPr="00AD6415" w:rsidRDefault="00866E44" w:rsidP="00866E44">
          <w:pPr>
            <w:rPr>
              <w:b/>
              <w:sz w:val="16"/>
              <w:szCs w:val="16"/>
            </w:rPr>
          </w:pPr>
          <w:r w:rsidRPr="00BF53D2">
            <w:rPr>
              <w:sz w:val="16"/>
              <w:szCs w:val="16"/>
            </w:rPr>
            <w:t xml:space="preserve">Page </w:t>
          </w:r>
          <w:r w:rsidRPr="00BF53D2">
            <w:rPr>
              <w:b/>
              <w:sz w:val="16"/>
              <w:szCs w:val="16"/>
            </w:rPr>
            <w:fldChar w:fldCharType="begin"/>
          </w:r>
          <w:r w:rsidRPr="00BF53D2">
            <w:rPr>
              <w:b/>
              <w:sz w:val="16"/>
              <w:szCs w:val="16"/>
            </w:rPr>
            <w:instrText xml:space="preserve"> PAGE </w:instrText>
          </w:r>
          <w:r w:rsidRPr="00BF53D2">
            <w:rPr>
              <w:b/>
              <w:sz w:val="16"/>
              <w:szCs w:val="16"/>
            </w:rPr>
            <w:fldChar w:fldCharType="separate"/>
          </w:r>
          <w:r w:rsidR="000008F2">
            <w:rPr>
              <w:b/>
              <w:noProof/>
              <w:sz w:val="16"/>
              <w:szCs w:val="16"/>
            </w:rPr>
            <w:t>1</w:t>
          </w:r>
          <w:r w:rsidRPr="00BF53D2">
            <w:rPr>
              <w:b/>
              <w:sz w:val="16"/>
              <w:szCs w:val="16"/>
            </w:rPr>
            <w:fldChar w:fldCharType="end"/>
          </w:r>
          <w:r w:rsidRPr="00BF53D2">
            <w:rPr>
              <w:sz w:val="16"/>
              <w:szCs w:val="16"/>
            </w:rPr>
            <w:t xml:space="preserve"> of </w:t>
          </w:r>
          <w:r w:rsidRPr="00BF53D2">
            <w:rPr>
              <w:b/>
              <w:sz w:val="16"/>
              <w:szCs w:val="16"/>
            </w:rPr>
            <w:fldChar w:fldCharType="begin"/>
          </w:r>
          <w:r w:rsidRPr="00BF53D2">
            <w:rPr>
              <w:b/>
              <w:sz w:val="16"/>
              <w:szCs w:val="16"/>
            </w:rPr>
            <w:instrText xml:space="preserve"> NUMPAGES  </w:instrText>
          </w:r>
          <w:r w:rsidRPr="00BF53D2">
            <w:rPr>
              <w:b/>
              <w:sz w:val="16"/>
              <w:szCs w:val="16"/>
            </w:rPr>
            <w:fldChar w:fldCharType="separate"/>
          </w:r>
          <w:r w:rsidR="000008F2">
            <w:rPr>
              <w:b/>
              <w:noProof/>
              <w:sz w:val="16"/>
              <w:szCs w:val="16"/>
            </w:rPr>
            <w:t>2</w:t>
          </w:r>
          <w:r w:rsidRPr="00BF53D2">
            <w:rPr>
              <w:b/>
              <w:sz w:val="16"/>
              <w:szCs w:val="16"/>
            </w:rPr>
            <w:fldChar w:fldCharType="end"/>
          </w:r>
        </w:p>
      </w:tc>
    </w:tr>
    <w:tr w:rsidR="00A67E39" w:rsidRPr="00BF53D2" w14:paraId="4A822CAD" w14:textId="77777777" w:rsidTr="00A67E39">
      <w:trPr>
        <w:trHeight w:val="603"/>
      </w:trPr>
      <w:tc>
        <w:tcPr>
          <w:tcW w:w="8549" w:type="dxa"/>
          <w:gridSpan w:val="3"/>
          <w:vAlign w:val="center"/>
        </w:tcPr>
        <w:tbl>
          <w:tblPr>
            <w:tblW w:w="0" w:type="auto"/>
            <w:tblLook w:val="04A0" w:firstRow="1" w:lastRow="0" w:firstColumn="1" w:lastColumn="0" w:noHBand="0" w:noVBand="1"/>
          </w:tblPr>
          <w:tblGrid>
            <w:gridCol w:w="4120"/>
            <w:gridCol w:w="4121"/>
          </w:tblGrid>
          <w:tr w:rsidR="00866E44" w:rsidRPr="00C337AB" w14:paraId="6FF2F81D" w14:textId="77777777" w:rsidTr="001B1470">
            <w:tc>
              <w:tcPr>
                <w:tcW w:w="4120" w:type="dxa"/>
                <w:shd w:val="clear" w:color="auto" w:fill="auto"/>
              </w:tcPr>
              <w:p w14:paraId="3C510E9A" w14:textId="77777777" w:rsidR="00866E44" w:rsidRPr="00C337AB" w:rsidRDefault="00866E44" w:rsidP="00866E44">
                <w:pPr>
                  <w:pStyle w:val="Footer"/>
                  <w:tabs>
                    <w:tab w:val="left" w:pos="375"/>
                  </w:tabs>
                  <w:rPr>
                    <w:i/>
                    <w:sz w:val="16"/>
                    <w:szCs w:val="16"/>
                    <w:lang w:eastAsia="en-US"/>
                  </w:rPr>
                </w:pPr>
                <w:r w:rsidRPr="00C337AB">
                  <w:rPr>
                    <w:i/>
                    <w:sz w:val="16"/>
                    <w:szCs w:val="16"/>
                    <w:lang w:eastAsia="en-US"/>
                  </w:rPr>
                  <w:t>Uncontrolled when printed</w:t>
                </w:r>
              </w:p>
            </w:tc>
            <w:tc>
              <w:tcPr>
                <w:tcW w:w="4121" w:type="dxa"/>
                <w:shd w:val="clear" w:color="auto" w:fill="auto"/>
              </w:tcPr>
              <w:p w14:paraId="0CA9FA46" w14:textId="44720423" w:rsidR="00866E44" w:rsidRPr="00C337AB" w:rsidRDefault="00866E44" w:rsidP="00866E44">
                <w:pPr>
                  <w:pStyle w:val="Footer"/>
                  <w:tabs>
                    <w:tab w:val="left" w:pos="375"/>
                  </w:tabs>
                  <w:rPr>
                    <w:sz w:val="16"/>
                    <w:szCs w:val="16"/>
                    <w:lang w:eastAsia="en-US"/>
                  </w:rPr>
                </w:pPr>
                <w:r w:rsidRPr="00C337AB">
                  <w:rPr>
                    <w:b/>
                    <w:sz w:val="16"/>
                    <w:szCs w:val="16"/>
                    <w:lang w:eastAsia="en-US"/>
                  </w:rPr>
                  <w:t>Reference:</w:t>
                </w:r>
                <w:r w:rsidRPr="00C337AB">
                  <w:rPr>
                    <w:sz w:val="16"/>
                    <w:szCs w:val="16"/>
                    <w:lang w:eastAsia="en-US"/>
                  </w:rPr>
                  <w:t xml:space="preserve"> </w:t>
                </w:r>
                <w:r>
                  <w:rPr>
                    <w:sz w:val="16"/>
                    <w:szCs w:val="16"/>
                    <w:lang w:eastAsia="en-US"/>
                  </w:rPr>
                  <w:t>n/a</w:t>
                </w:r>
              </w:p>
            </w:tc>
          </w:tr>
        </w:tbl>
        <w:p w14:paraId="57256293" w14:textId="77777777" w:rsidR="00D1066C" w:rsidRPr="00BF53D2" w:rsidRDefault="00D1066C" w:rsidP="009C0259">
          <w:pPr>
            <w:pStyle w:val="Footer"/>
            <w:tabs>
              <w:tab w:val="left" w:pos="375"/>
            </w:tabs>
            <w:rPr>
              <w:noProof/>
              <w:sz w:val="16"/>
              <w:szCs w:val="19"/>
              <w:lang w:val="en-US" w:eastAsia="en-US"/>
            </w:rPr>
          </w:pPr>
        </w:p>
      </w:tc>
      <w:tc>
        <w:tcPr>
          <w:tcW w:w="2508" w:type="dxa"/>
          <w:vMerge/>
          <w:vAlign w:val="center"/>
        </w:tcPr>
        <w:p w14:paraId="50438CEC" w14:textId="77777777" w:rsidR="00D1066C" w:rsidRDefault="00D1066C" w:rsidP="00A73AEB">
          <w:pPr>
            <w:rPr>
              <w:sz w:val="16"/>
              <w:szCs w:val="16"/>
            </w:rPr>
          </w:pPr>
        </w:p>
      </w:tc>
    </w:tr>
  </w:tbl>
  <w:p w14:paraId="7EF8B4BF" w14:textId="77777777" w:rsidR="00D1066C" w:rsidRDefault="00347C1E" w:rsidP="0047585A">
    <w:pPr>
      <w:pStyle w:val="Footer"/>
      <w:jc w:val="center"/>
      <w:rPr>
        <w:sz w:val="17"/>
        <w:szCs w:val="17"/>
      </w:rPr>
    </w:pPr>
    <w:r>
      <w:rPr>
        <w:noProof/>
        <w:sz w:val="17"/>
        <w:szCs w:val="17"/>
        <w:lang w:val="en-AU" w:eastAsia="en-A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F1EA3ED" wp14:editId="0583A92C">
              <wp:simplePos x="0" y="0"/>
              <wp:positionH relativeFrom="column">
                <wp:posOffset>628015</wp:posOffset>
              </wp:positionH>
              <wp:positionV relativeFrom="paragraph">
                <wp:posOffset>10204450</wp:posOffset>
              </wp:positionV>
              <wp:extent cx="2560320" cy="492760"/>
              <wp:effectExtent l="0" t="0" r="0" b="254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60320" cy="492760"/>
                        <a:chOff x="989" y="15336"/>
                        <a:chExt cx="4032" cy="776"/>
                      </a:xfrm>
                    </wpg:grpSpPr>
                    <pic:pic xmlns:pic="http://schemas.openxmlformats.org/drawingml/2006/picture">
                      <pic:nvPicPr>
                        <pic:cNvPr id="16" name="Picture 25" descr="mr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9" y="15336"/>
                          <a:ext cx="2016" cy="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26" descr="SafetyMAP Advanced Large 92k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8" y="15336"/>
                          <a:ext cx="1953" cy="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E94596" id="Group 15" o:spid="_x0000_s1026" style="position:absolute;margin-left:49.45pt;margin-top:803.5pt;width:201.6pt;height:38.8pt;z-index:251663360" coordorigin="989,15336" coordsize="4032,7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alt="mrc logo" style="position:absolute;left:989;top:15336;width:2016;height: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DKZfCAAAA2wAAAA8AAABkcnMvZG93bnJldi54bWxET01rwkAQvRf8D8sUeqsbpUqIboIKtr2V&#10;qrQex+yYpGZnw+5W47/vFgRv83ifMy9604ozOd9YVjAaJiCIS6sbrhTstuvnFIQPyBpby6TgSh6K&#10;fPAwx0zbC3/SeRMqEUPYZ6igDqHLpPRlTQb90HbEkTtaZzBE6CqpHV5iuGnlOEmm0mDDsaHGjlY1&#10;lafNr1HwTa8/brR8mezfDmGx7Zbj1H18KfX02C9mIAL14S6+ud91nD+F/1/i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ymXwgAAANsAAAAPAAAAAAAAAAAAAAAAAJ8C&#10;AABkcnMvZG93bnJldi54bWxQSwUGAAAAAAQABAD3AAAAjgMAAAAA&#10;">
                <v:imagedata r:id="rId6" o:title="mrc logo"/>
              </v:shape>
              <v:shape id="Picture 26" o:spid="_x0000_s1028" type="#_x0000_t75" alt="SafetyMAP Advanced Large 92kb" style="position:absolute;left:3068;top:15336;width:1953;height: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vDsXAAAAA2wAAAA8AAABkcnMvZG93bnJldi54bWxET02LwjAQvS/4H8II3tZUC65Uo4ggKIi4&#10;KngdmrEtNpPaxLb+eyMs7G0e73Pmy86UoqHaFZYVjIYRCOLU6oIzBZfz5nsKwnlkjaVlUvAiB8tF&#10;72uOibYt/1Jz8pkIIewSVJB7XyVSujQng25oK+LA3Wxt0AdYZ1LX2IZwU8pxFE2kwYJDQ44VrXNK&#10;76enUXBrYo2HbbVr40cZT6/dcT9xR6UG/W41A+Gp8//iP/dWh/k/8PklHC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i8OxcAAAADbAAAADwAAAAAAAAAAAAAAAACfAgAA&#10;ZHJzL2Rvd25yZXYueG1sUEsFBgAAAAAEAAQA9wAAAIwDAAAAAA==&#10;">
                <v:imagedata r:id="rId7" o:title="SafetyMAP Advanced Large 92kb"/>
              </v:shape>
            </v:group>
          </w:pict>
        </mc:Fallback>
      </mc:AlternateContent>
    </w:r>
    <w:r>
      <w:rPr>
        <w:noProof/>
        <w:sz w:val="17"/>
        <w:szCs w:val="17"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FDAA05" wp14:editId="6C703BA9">
              <wp:simplePos x="0" y="0"/>
              <wp:positionH relativeFrom="column">
                <wp:posOffset>628015</wp:posOffset>
              </wp:positionH>
              <wp:positionV relativeFrom="paragraph">
                <wp:posOffset>10204450</wp:posOffset>
              </wp:positionV>
              <wp:extent cx="2560320" cy="492760"/>
              <wp:effectExtent l="0" t="0" r="0" b="254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60320" cy="492760"/>
                        <a:chOff x="989" y="15336"/>
                        <a:chExt cx="4032" cy="776"/>
                      </a:xfrm>
                    </wpg:grpSpPr>
                    <pic:pic xmlns:pic="http://schemas.openxmlformats.org/drawingml/2006/picture">
                      <pic:nvPicPr>
                        <pic:cNvPr id="13" name="Picture 22" descr="mr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9" y="15336"/>
                          <a:ext cx="2016" cy="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23" descr="SafetyMAP Advanced Large 92k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8" y="15336"/>
                          <a:ext cx="1953" cy="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030565" id="Group 12" o:spid="_x0000_s1026" style="position:absolute;margin-left:49.45pt;margin-top:803.5pt;width:201.6pt;height:38.8pt;z-index:251659264" coordorigin="989,15336" coordsize="4032,7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">
              <v:shape id="Picture 22" o:spid="_x0000_s1027" type="#_x0000_t75" alt="mrc logo" style="position:absolute;left:989;top:15336;width:2016;height: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0ig/DAAAA2wAAAA8AAABkcnMvZG93bnJldi54bWxET0trwkAQvgv9D8sIvekmPoqkbkQLtt6K&#10;D9TjNDsmabOzYXer6b/vFoTe5uN7znzRmUZcyfnasoJ0mIAgLqyuuVRw2K8HMxA+IGtsLJOCH/Kw&#10;yB96c8y0vfGWrrtQihjCPkMFVQhtJqUvKjLoh7YljtzFOoMhQldK7fAWw00jR0nyJA3WHBsqbOml&#10;ouJr920UnOj106WryfT89hGW+3Y1mrn3o1KP/W75DCJQF/7Fd/dGx/lj+PslHi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SKD8MAAADbAAAADwAAAAAAAAAAAAAAAACf&#10;AgAAZHJzL2Rvd25yZXYueG1sUEsFBgAAAAAEAAQA9wAAAI8DAAAAAA==&#10;">
                <v:imagedata r:id="rId6" o:title="mrc logo"/>
              </v:shape>
              <v:shape id="Picture 23" o:spid="_x0000_s1028" type="#_x0000_t75" alt="SafetyMAP Advanced Large 92kb" style="position:absolute;left:3068;top:15336;width:1953;height: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9kLLCAAAA2wAAAA8AAABkcnMvZG93bnJldi54bWxET01rwkAQvQv+h2UEb2bTRiSkrlIKhRRE&#10;UhW8DtkxCc3Optltkv77riD0No/3Odv9ZFoxUO8aywqeohgEcWl1w5WCy/l9lYJwHllja5kU/JKD&#10;/W4+22Km7cifNJx8JUIIuwwV1N53mZSurMmgi2xHHLib7Q36APtK6h7HEG5a+RzHG2mw4dBQY0dv&#10;NZVfpx+j4DYkGo959zEm322SXqfisHGFUsvF9PoCwtPk/8UPd67D/DXcfwkH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/ZCywgAAANsAAAAPAAAAAAAAAAAAAAAAAJ8C&#10;AABkcnMvZG93bnJldi54bWxQSwUGAAAAAAQABAD3AAAAjgMAAAAA&#10;">
                <v:imagedata r:id="rId7" o:title="SafetyMAP Advanced Large 92kb"/>
              </v:shape>
            </v:group>
          </w:pict>
        </mc:Fallback>
      </mc:AlternateContent>
    </w:r>
    <w:r>
      <w:rPr>
        <w:noProof/>
        <w:sz w:val="17"/>
        <w:szCs w:val="17"/>
        <w:lang w:val="en-AU" w:eastAsia="en-AU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28ADA4ED" wp14:editId="289CEC8B">
              <wp:simplePos x="0" y="0"/>
              <wp:positionH relativeFrom="column">
                <wp:posOffset>628015</wp:posOffset>
              </wp:positionH>
              <wp:positionV relativeFrom="paragraph">
                <wp:posOffset>10204450</wp:posOffset>
              </wp:positionV>
              <wp:extent cx="2560320" cy="492760"/>
              <wp:effectExtent l="0" t="0" r="0" b="254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60320" cy="492760"/>
                        <a:chOff x="989" y="15336"/>
                        <a:chExt cx="4032" cy="776"/>
                      </a:xfrm>
                    </wpg:grpSpPr>
                    <pic:pic xmlns:pic="http://schemas.openxmlformats.org/drawingml/2006/picture">
                      <pic:nvPicPr>
                        <pic:cNvPr id="10" name="Picture 19" descr="mr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9" y="15336"/>
                          <a:ext cx="2016" cy="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20" descr="SafetyMAP Advanced Large 92k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8" y="15336"/>
                          <a:ext cx="1953" cy="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E1285D" id="Group 9" o:spid="_x0000_s1026" style="position:absolute;margin-left:49.45pt;margin-top:803.5pt;width:201.6pt;height:38.8pt;z-index:251655168" coordorigin="989,15336" coordsize="4032,7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">
              <v:shape id="Picture 19" o:spid="_x0000_s1027" type="#_x0000_t75" alt="mrc logo" style="position:absolute;left:989;top:15336;width:2016;height: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mFHjEAAAA2wAAAA8AAABkcnMvZG93bnJldi54bWxEj0FvwjAMhe9I+w+RkbhBCtom1BEQTNrg&#10;hgbTtqNpTFvWOFUSoPv3+IC0m633/N7n2aJzjbpQiLVnA+NRBoq48Lbm0sDn/m04BRUTssXGMxn4&#10;owiL+UNvhrn1V/6gyy6VSkI45migSqnNtY5FRQ7jyLfEoh19cJhkDaW2Aa8S7ho9ybJn7bBmaaiw&#10;pdeKit/d2Rn4pvdTGK8en37Wh7Tct6vJNGy/jBn0u+ULqERd+jffrzdW8IVefpEB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mFHjEAAAA2wAAAA8AAAAAAAAAAAAAAAAA&#10;nwIAAGRycy9kb3ducmV2LnhtbFBLBQYAAAAABAAEAPcAAACQAwAAAAA=&#10;">
                <v:imagedata r:id="rId6" o:title="mrc logo"/>
              </v:shape>
              <v:shape id="Picture 20" o:spid="_x0000_s1028" type="#_x0000_t75" alt="SafetyMAP Advanced Large 92kb" style="position:absolute;left:3068;top:15336;width:1953;height: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KMyrAAAAA2wAAAA8AAABkcnMvZG93bnJldi54bWxET9uKwjAQfRf2H8Is+KapFkSqqYiwoCCL&#10;l4V9HZrpBZtJt4lt/fuNIPg2h3Od9WYwteiodZVlBbNpBII4s7riQsHP9WuyBOE8ssbaMil4kINN&#10;+jFaY6Jtz2fqLr4QIYRdggpK75tESpeVZNBNbUMcuNy2Bn2AbSF1i30IN7WcR9FCGqw4NJTY0K6k&#10;7Ha5GwV5F2v83jeHPv6r4+XvcDou3Emp8eewXYHwNPi3+OXe6zB/Bs9fwgEy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oozKsAAAADbAAAADwAAAAAAAAAAAAAAAACfAgAA&#10;ZHJzL2Rvd25yZXYueG1sUEsFBgAAAAAEAAQA9wAAAIwDAAAAAA==&#10;">
                <v:imagedata r:id="rId7" o:title="SafetyMAP Advanced Large 92kb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AE6B97" w14:textId="77777777" w:rsidR="00D214BC" w:rsidRDefault="00D214BC">
      <w:r>
        <w:separator/>
      </w:r>
    </w:p>
  </w:footnote>
  <w:footnote w:type="continuationSeparator" w:id="0">
    <w:p w14:paraId="4265F260" w14:textId="77777777" w:rsidR="00D214BC" w:rsidRDefault="00D214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3BEB6" w14:textId="706BC7CF" w:rsidR="0076533C" w:rsidRPr="0076533C" w:rsidRDefault="00E25E87" w:rsidP="00E25E87">
    <w:pPr>
      <w:pStyle w:val="Heading2"/>
    </w:pPr>
    <w:r>
      <w:t xml:space="preserve">Gas or Open Sources of Ignition </w:t>
    </w:r>
    <w:r w:rsidR="00463B40">
      <w:t>Approval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97A2B9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654B35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64A57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BDE00B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4E178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7610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D0FA6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56336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A80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AABE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2F1C2A"/>
    <w:multiLevelType w:val="hybridMultilevel"/>
    <w:tmpl w:val="632C2CEA"/>
    <w:lvl w:ilvl="0" w:tplc="0C0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1" w15:restartNumberingAfterBreak="0">
    <w:nsid w:val="0974594E"/>
    <w:multiLevelType w:val="hybridMultilevel"/>
    <w:tmpl w:val="BC5A7160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DBE535B"/>
    <w:multiLevelType w:val="hybridMultilevel"/>
    <w:tmpl w:val="454E3F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060B60"/>
    <w:multiLevelType w:val="hybridMultilevel"/>
    <w:tmpl w:val="1FE2693C"/>
    <w:lvl w:ilvl="0" w:tplc="0C0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4" w15:restartNumberingAfterBreak="0">
    <w:nsid w:val="119C4538"/>
    <w:multiLevelType w:val="hybridMultilevel"/>
    <w:tmpl w:val="4AD4FC48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48451A5"/>
    <w:multiLevelType w:val="hybridMultilevel"/>
    <w:tmpl w:val="CB04CBEE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14D01EE1"/>
    <w:multiLevelType w:val="hybridMultilevel"/>
    <w:tmpl w:val="6ABC20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30485A"/>
    <w:multiLevelType w:val="hybridMultilevel"/>
    <w:tmpl w:val="593EFB8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BD03AD5"/>
    <w:multiLevelType w:val="singleLevel"/>
    <w:tmpl w:val="6B46EA02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9" w15:restartNumberingAfterBreak="0">
    <w:nsid w:val="1D306229"/>
    <w:multiLevelType w:val="hybridMultilevel"/>
    <w:tmpl w:val="F7F2CA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CF5812"/>
    <w:multiLevelType w:val="hybridMultilevel"/>
    <w:tmpl w:val="F312A5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F2274F"/>
    <w:multiLevelType w:val="hybridMultilevel"/>
    <w:tmpl w:val="8B8E57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8F587F"/>
    <w:multiLevelType w:val="hybridMultilevel"/>
    <w:tmpl w:val="AB2AE4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9D1CC7"/>
    <w:multiLevelType w:val="hybridMultilevel"/>
    <w:tmpl w:val="578895F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F10D3E"/>
    <w:multiLevelType w:val="hybridMultilevel"/>
    <w:tmpl w:val="624EB6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24678B"/>
    <w:multiLevelType w:val="hybridMultilevel"/>
    <w:tmpl w:val="2E7A546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7869ED"/>
    <w:multiLevelType w:val="hybridMultilevel"/>
    <w:tmpl w:val="CB089E6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8F171D"/>
    <w:multiLevelType w:val="hybridMultilevel"/>
    <w:tmpl w:val="BE1A99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B60313"/>
    <w:multiLevelType w:val="hybridMultilevel"/>
    <w:tmpl w:val="598CBAE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723897"/>
    <w:multiLevelType w:val="hybridMultilevel"/>
    <w:tmpl w:val="6BB2F0DA"/>
    <w:lvl w:ilvl="0" w:tplc="0C090001">
      <w:start w:val="1"/>
      <w:numFmt w:val="bullet"/>
      <w:lvlText w:val=""/>
      <w:lvlJc w:val="left"/>
      <w:pPr>
        <w:tabs>
          <w:tab w:val="num" w:pos="718"/>
        </w:tabs>
        <w:ind w:left="71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38"/>
        </w:tabs>
        <w:ind w:left="14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58"/>
        </w:tabs>
        <w:ind w:left="21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78"/>
        </w:tabs>
        <w:ind w:left="28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598"/>
        </w:tabs>
        <w:ind w:left="35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18"/>
        </w:tabs>
        <w:ind w:left="43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38"/>
        </w:tabs>
        <w:ind w:left="50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58"/>
        </w:tabs>
        <w:ind w:left="57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78"/>
        </w:tabs>
        <w:ind w:left="6478" w:hanging="360"/>
      </w:pPr>
      <w:rPr>
        <w:rFonts w:ascii="Wingdings" w:hAnsi="Wingdings" w:hint="default"/>
      </w:rPr>
    </w:lvl>
  </w:abstractNum>
  <w:abstractNum w:abstractNumId="30" w15:restartNumberingAfterBreak="0">
    <w:nsid w:val="53EF5013"/>
    <w:multiLevelType w:val="hybridMultilevel"/>
    <w:tmpl w:val="7E062840"/>
    <w:lvl w:ilvl="0" w:tplc="F4C486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D5B23F5"/>
    <w:multiLevelType w:val="hybridMultilevel"/>
    <w:tmpl w:val="71462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A34783"/>
    <w:multiLevelType w:val="hybridMultilevel"/>
    <w:tmpl w:val="01EADEB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6919F3"/>
    <w:multiLevelType w:val="hybridMultilevel"/>
    <w:tmpl w:val="A22AABCA"/>
    <w:lvl w:ilvl="0" w:tplc="D46E18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10018"/>
    <w:multiLevelType w:val="hybridMultilevel"/>
    <w:tmpl w:val="A18AA31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0749AA"/>
    <w:multiLevelType w:val="hybridMultilevel"/>
    <w:tmpl w:val="15FCDFBA"/>
    <w:lvl w:ilvl="0" w:tplc="0C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6" w15:restartNumberingAfterBreak="0">
    <w:nsid w:val="71A4011E"/>
    <w:multiLevelType w:val="hybridMultilevel"/>
    <w:tmpl w:val="F54AB07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30849BA"/>
    <w:multiLevelType w:val="hybridMultilevel"/>
    <w:tmpl w:val="3132A90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1454BB"/>
    <w:multiLevelType w:val="hybridMultilevel"/>
    <w:tmpl w:val="612424B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4D4FED"/>
    <w:multiLevelType w:val="hybridMultilevel"/>
    <w:tmpl w:val="142A0FC8"/>
    <w:lvl w:ilvl="0" w:tplc="17B28A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32"/>
  </w:num>
  <w:num w:numId="13">
    <w:abstractNumId w:val="25"/>
  </w:num>
  <w:num w:numId="14">
    <w:abstractNumId w:val="23"/>
  </w:num>
  <w:num w:numId="15">
    <w:abstractNumId w:val="34"/>
  </w:num>
  <w:num w:numId="16">
    <w:abstractNumId w:val="26"/>
  </w:num>
  <w:num w:numId="17">
    <w:abstractNumId w:val="17"/>
  </w:num>
  <w:num w:numId="18">
    <w:abstractNumId w:val="28"/>
  </w:num>
  <w:num w:numId="19">
    <w:abstractNumId w:val="38"/>
  </w:num>
  <w:num w:numId="20">
    <w:abstractNumId w:val="29"/>
  </w:num>
  <w:num w:numId="21">
    <w:abstractNumId w:val="16"/>
  </w:num>
  <w:num w:numId="22">
    <w:abstractNumId w:val="33"/>
  </w:num>
  <w:num w:numId="23">
    <w:abstractNumId w:val="35"/>
  </w:num>
  <w:num w:numId="24">
    <w:abstractNumId w:val="24"/>
  </w:num>
  <w:num w:numId="25">
    <w:abstractNumId w:val="27"/>
  </w:num>
  <w:num w:numId="26">
    <w:abstractNumId w:val="13"/>
  </w:num>
  <w:num w:numId="27">
    <w:abstractNumId w:val="15"/>
  </w:num>
  <w:num w:numId="28">
    <w:abstractNumId w:val="10"/>
  </w:num>
  <w:num w:numId="29">
    <w:abstractNumId w:val="36"/>
  </w:num>
  <w:num w:numId="30">
    <w:abstractNumId w:val="31"/>
  </w:num>
  <w:num w:numId="31">
    <w:abstractNumId w:val="37"/>
  </w:num>
  <w:num w:numId="32">
    <w:abstractNumId w:val="19"/>
  </w:num>
  <w:num w:numId="33">
    <w:abstractNumId w:val="20"/>
  </w:num>
  <w:num w:numId="34">
    <w:abstractNumId w:val="12"/>
  </w:num>
  <w:num w:numId="35">
    <w:abstractNumId w:val="11"/>
  </w:num>
  <w:num w:numId="36">
    <w:abstractNumId w:val="14"/>
  </w:num>
  <w:num w:numId="37">
    <w:abstractNumId w:val="30"/>
  </w:num>
  <w:num w:numId="38">
    <w:abstractNumId w:val="21"/>
  </w:num>
  <w:num w:numId="39">
    <w:abstractNumId w:val="22"/>
  </w:num>
  <w:num w:numId="40">
    <w:abstractNumId w:val="3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0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AAE"/>
    <w:rsid w:val="000008F2"/>
    <w:rsid w:val="0002453A"/>
    <w:rsid w:val="000364FD"/>
    <w:rsid w:val="00043B4E"/>
    <w:rsid w:val="00052094"/>
    <w:rsid w:val="000823E1"/>
    <w:rsid w:val="0008766D"/>
    <w:rsid w:val="0009080D"/>
    <w:rsid w:val="00095ECE"/>
    <w:rsid w:val="00096665"/>
    <w:rsid w:val="000A1DB0"/>
    <w:rsid w:val="000B2159"/>
    <w:rsid w:val="000C6021"/>
    <w:rsid w:val="000C7F27"/>
    <w:rsid w:val="000D131A"/>
    <w:rsid w:val="000D6BB7"/>
    <w:rsid w:val="000E1951"/>
    <w:rsid w:val="000E1C3E"/>
    <w:rsid w:val="000F67B6"/>
    <w:rsid w:val="000F7495"/>
    <w:rsid w:val="00144BDC"/>
    <w:rsid w:val="00147C98"/>
    <w:rsid w:val="00150265"/>
    <w:rsid w:val="001531F5"/>
    <w:rsid w:val="00163483"/>
    <w:rsid w:val="0017386C"/>
    <w:rsid w:val="00187310"/>
    <w:rsid w:val="001927AB"/>
    <w:rsid w:val="0019350F"/>
    <w:rsid w:val="001A0768"/>
    <w:rsid w:val="001B1470"/>
    <w:rsid w:val="001B27A4"/>
    <w:rsid w:val="001B4DDD"/>
    <w:rsid w:val="001B4E0C"/>
    <w:rsid w:val="001C093A"/>
    <w:rsid w:val="001C4F55"/>
    <w:rsid w:val="001D2F98"/>
    <w:rsid w:val="001E17FC"/>
    <w:rsid w:val="001E384D"/>
    <w:rsid w:val="001E4670"/>
    <w:rsid w:val="001F1553"/>
    <w:rsid w:val="001F2A67"/>
    <w:rsid w:val="001F64E7"/>
    <w:rsid w:val="0020179F"/>
    <w:rsid w:val="00202BB0"/>
    <w:rsid w:val="00207D24"/>
    <w:rsid w:val="00211219"/>
    <w:rsid w:val="002130C0"/>
    <w:rsid w:val="00213E19"/>
    <w:rsid w:val="00222D82"/>
    <w:rsid w:val="002436F6"/>
    <w:rsid w:val="00253F14"/>
    <w:rsid w:val="0025439C"/>
    <w:rsid w:val="00255C88"/>
    <w:rsid w:val="00260AAE"/>
    <w:rsid w:val="00270040"/>
    <w:rsid w:val="00276FF0"/>
    <w:rsid w:val="00290200"/>
    <w:rsid w:val="00293E4F"/>
    <w:rsid w:val="00295E00"/>
    <w:rsid w:val="002A1F23"/>
    <w:rsid w:val="002A3504"/>
    <w:rsid w:val="002A3D42"/>
    <w:rsid w:val="002A5A5A"/>
    <w:rsid w:val="002B75C2"/>
    <w:rsid w:val="002C452A"/>
    <w:rsid w:val="002C4678"/>
    <w:rsid w:val="002E2E26"/>
    <w:rsid w:val="002E7E0F"/>
    <w:rsid w:val="002F1A72"/>
    <w:rsid w:val="002F564A"/>
    <w:rsid w:val="002F6E01"/>
    <w:rsid w:val="002F7E2D"/>
    <w:rsid w:val="00310BE8"/>
    <w:rsid w:val="00312989"/>
    <w:rsid w:val="0031571C"/>
    <w:rsid w:val="00324A11"/>
    <w:rsid w:val="00330B8C"/>
    <w:rsid w:val="00342F26"/>
    <w:rsid w:val="00347C1E"/>
    <w:rsid w:val="00353313"/>
    <w:rsid w:val="00354CEA"/>
    <w:rsid w:val="00360E0F"/>
    <w:rsid w:val="00361B64"/>
    <w:rsid w:val="00364BAA"/>
    <w:rsid w:val="003C1DF4"/>
    <w:rsid w:val="003D552C"/>
    <w:rsid w:val="003D6006"/>
    <w:rsid w:val="003F046F"/>
    <w:rsid w:val="003F2524"/>
    <w:rsid w:val="00430589"/>
    <w:rsid w:val="00430B9E"/>
    <w:rsid w:val="004348DC"/>
    <w:rsid w:val="004427CC"/>
    <w:rsid w:val="0044303E"/>
    <w:rsid w:val="00444898"/>
    <w:rsid w:val="00446795"/>
    <w:rsid w:val="004468B4"/>
    <w:rsid w:val="00463B40"/>
    <w:rsid w:val="00473120"/>
    <w:rsid w:val="0047585A"/>
    <w:rsid w:val="00482993"/>
    <w:rsid w:val="00483102"/>
    <w:rsid w:val="004853F0"/>
    <w:rsid w:val="004853F5"/>
    <w:rsid w:val="004876D2"/>
    <w:rsid w:val="004A57F6"/>
    <w:rsid w:val="004B0C6B"/>
    <w:rsid w:val="004D491B"/>
    <w:rsid w:val="004E31E3"/>
    <w:rsid w:val="004E7D55"/>
    <w:rsid w:val="00500047"/>
    <w:rsid w:val="00523280"/>
    <w:rsid w:val="0054375E"/>
    <w:rsid w:val="00550996"/>
    <w:rsid w:val="005604DE"/>
    <w:rsid w:val="0056352C"/>
    <w:rsid w:val="005669A3"/>
    <w:rsid w:val="005841C5"/>
    <w:rsid w:val="005918D9"/>
    <w:rsid w:val="005941CE"/>
    <w:rsid w:val="005A11DE"/>
    <w:rsid w:val="005C11AF"/>
    <w:rsid w:val="005C6457"/>
    <w:rsid w:val="005D7B77"/>
    <w:rsid w:val="005F192B"/>
    <w:rsid w:val="005F3C4D"/>
    <w:rsid w:val="005F433C"/>
    <w:rsid w:val="005F4A44"/>
    <w:rsid w:val="00600561"/>
    <w:rsid w:val="006176DC"/>
    <w:rsid w:val="00620C3F"/>
    <w:rsid w:val="00621F13"/>
    <w:rsid w:val="006260D9"/>
    <w:rsid w:val="00634A31"/>
    <w:rsid w:val="00655C98"/>
    <w:rsid w:val="006571C3"/>
    <w:rsid w:val="006572B9"/>
    <w:rsid w:val="0068351B"/>
    <w:rsid w:val="00690965"/>
    <w:rsid w:val="0069131C"/>
    <w:rsid w:val="00692F57"/>
    <w:rsid w:val="006A4354"/>
    <w:rsid w:val="006C5AB5"/>
    <w:rsid w:val="006C7EFB"/>
    <w:rsid w:val="006D5233"/>
    <w:rsid w:val="006E0B9A"/>
    <w:rsid w:val="006F284C"/>
    <w:rsid w:val="006F2E74"/>
    <w:rsid w:val="006F3BC4"/>
    <w:rsid w:val="0070764C"/>
    <w:rsid w:val="00714A31"/>
    <w:rsid w:val="00715F03"/>
    <w:rsid w:val="007253A7"/>
    <w:rsid w:val="00730BD1"/>
    <w:rsid w:val="00732F94"/>
    <w:rsid w:val="0074006E"/>
    <w:rsid w:val="007441A2"/>
    <w:rsid w:val="00746EC8"/>
    <w:rsid w:val="007550FB"/>
    <w:rsid w:val="00756DDC"/>
    <w:rsid w:val="00761B91"/>
    <w:rsid w:val="0076533C"/>
    <w:rsid w:val="00767076"/>
    <w:rsid w:val="0077083B"/>
    <w:rsid w:val="0077319C"/>
    <w:rsid w:val="007805C9"/>
    <w:rsid w:val="00780FA2"/>
    <w:rsid w:val="00795F36"/>
    <w:rsid w:val="007A5338"/>
    <w:rsid w:val="007C3AD9"/>
    <w:rsid w:val="007C3C41"/>
    <w:rsid w:val="007C42D6"/>
    <w:rsid w:val="007C5333"/>
    <w:rsid w:val="007C5844"/>
    <w:rsid w:val="007C6DA5"/>
    <w:rsid w:val="007D4D5D"/>
    <w:rsid w:val="007D69E3"/>
    <w:rsid w:val="007D70BD"/>
    <w:rsid w:val="007E10E8"/>
    <w:rsid w:val="007E5EDB"/>
    <w:rsid w:val="007E7B14"/>
    <w:rsid w:val="008014A4"/>
    <w:rsid w:val="00802150"/>
    <w:rsid w:val="008028AD"/>
    <w:rsid w:val="00802BB0"/>
    <w:rsid w:val="0080333F"/>
    <w:rsid w:val="00803F3F"/>
    <w:rsid w:val="00807712"/>
    <w:rsid w:val="00812804"/>
    <w:rsid w:val="008349B8"/>
    <w:rsid w:val="00840F36"/>
    <w:rsid w:val="00843E0B"/>
    <w:rsid w:val="00855053"/>
    <w:rsid w:val="00860D54"/>
    <w:rsid w:val="00865FAC"/>
    <w:rsid w:val="00866E44"/>
    <w:rsid w:val="008925C0"/>
    <w:rsid w:val="00895FB6"/>
    <w:rsid w:val="008A1A97"/>
    <w:rsid w:val="008B03AE"/>
    <w:rsid w:val="008C7D8E"/>
    <w:rsid w:val="008D0F7B"/>
    <w:rsid w:val="008D384F"/>
    <w:rsid w:val="008D6477"/>
    <w:rsid w:val="008E0AB7"/>
    <w:rsid w:val="008E0FC6"/>
    <w:rsid w:val="008E3BD2"/>
    <w:rsid w:val="008F0200"/>
    <w:rsid w:val="00915512"/>
    <w:rsid w:val="009207E8"/>
    <w:rsid w:val="00921770"/>
    <w:rsid w:val="0092193D"/>
    <w:rsid w:val="0093225B"/>
    <w:rsid w:val="00944199"/>
    <w:rsid w:val="00951EB0"/>
    <w:rsid w:val="00953E1F"/>
    <w:rsid w:val="00955B90"/>
    <w:rsid w:val="00957F19"/>
    <w:rsid w:val="0096302E"/>
    <w:rsid w:val="00965543"/>
    <w:rsid w:val="0097343E"/>
    <w:rsid w:val="00973DAD"/>
    <w:rsid w:val="00980F80"/>
    <w:rsid w:val="00982ABE"/>
    <w:rsid w:val="00985639"/>
    <w:rsid w:val="00996E7E"/>
    <w:rsid w:val="00996EF9"/>
    <w:rsid w:val="009A1A53"/>
    <w:rsid w:val="009B6D95"/>
    <w:rsid w:val="009C0259"/>
    <w:rsid w:val="009C1BF6"/>
    <w:rsid w:val="009F0478"/>
    <w:rsid w:val="009F236E"/>
    <w:rsid w:val="00A01D7A"/>
    <w:rsid w:val="00A12C67"/>
    <w:rsid w:val="00A32052"/>
    <w:rsid w:val="00A3244A"/>
    <w:rsid w:val="00A4491E"/>
    <w:rsid w:val="00A45B57"/>
    <w:rsid w:val="00A54C85"/>
    <w:rsid w:val="00A56424"/>
    <w:rsid w:val="00A60B00"/>
    <w:rsid w:val="00A66758"/>
    <w:rsid w:val="00A67E39"/>
    <w:rsid w:val="00A73AEB"/>
    <w:rsid w:val="00A9091A"/>
    <w:rsid w:val="00AA2652"/>
    <w:rsid w:val="00AB0F16"/>
    <w:rsid w:val="00AB58F8"/>
    <w:rsid w:val="00AC20F4"/>
    <w:rsid w:val="00AC323C"/>
    <w:rsid w:val="00AD5F30"/>
    <w:rsid w:val="00AD6415"/>
    <w:rsid w:val="00AE08F2"/>
    <w:rsid w:val="00AE1F4D"/>
    <w:rsid w:val="00AE7817"/>
    <w:rsid w:val="00AF7946"/>
    <w:rsid w:val="00B012C4"/>
    <w:rsid w:val="00B1340D"/>
    <w:rsid w:val="00B1502B"/>
    <w:rsid w:val="00B15E3E"/>
    <w:rsid w:val="00B17857"/>
    <w:rsid w:val="00B23A26"/>
    <w:rsid w:val="00B30EDC"/>
    <w:rsid w:val="00B33CE0"/>
    <w:rsid w:val="00B3614E"/>
    <w:rsid w:val="00B41AA0"/>
    <w:rsid w:val="00B462D5"/>
    <w:rsid w:val="00B6745C"/>
    <w:rsid w:val="00B743A8"/>
    <w:rsid w:val="00B87AC2"/>
    <w:rsid w:val="00B915E8"/>
    <w:rsid w:val="00B9215F"/>
    <w:rsid w:val="00BA1DAC"/>
    <w:rsid w:val="00BB31D5"/>
    <w:rsid w:val="00BB3452"/>
    <w:rsid w:val="00BB77D4"/>
    <w:rsid w:val="00BB7A91"/>
    <w:rsid w:val="00BC399E"/>
    <w:rsid w:val="00BD1A61"/>
    <w:rsid w:val="00BD23E8"/>
    <w:rsid w:val="00BE23EB"/>
    <w:rsid w:val="00BF2567"/>
    <w:rsid w:val="00BF3668"/>
    <w:rsid w:val="00BF53D2"/>
    <w:rsid w:val="00C05142"/>
    <w:rsid w:val="00C14089"/>
    <w:rsid w:val="00C17C7E"/>
    <w:rsid w:val="00C33879"/>
    <w:rsid w:val="00C358E5"/>
    <w:rsid w:val="00C400BE"/>
    <w:rsid w:val="00C41863"/>
    <w:rsid w:val="00C465CA"/>
    <w:rsid w:val="00C7074B"/>
    <w:rsid w:val="00C82D5C"/>
    <w:rsid w:val="00C862AB"/>
    <w:rsid w:val="00CA3757"/>
    <w:rsid w:val="00CA6A3F"/>
    <w:rsid w:val="00CA6BBB"/>
    <w:rsid w:val="00CB1917"/>
    <w:rsid w:val="00CC0015"/>
    <w:rsid w:val="00CC0D48"/>
    <w:rsid w:val="00CC596A"/>
    <w:rsid w:val="00CD0775"/>
    <w:rsid w:val="00CD5C91"/>
    <w:rsid w:val="00CE0382"/>
    <w:rsid w:val="00CE243E"/>
    <w:rsid w:val="00CE24ED"/>
    <w:rsid w:val="00CE3312"/>
    <w:rsid w:val="00CF7309"/>
    <w:rsid w:val="00D005AC"/>
    <w:rsid w:val="00D06305"/>
    <w:rsid w:val="00D10429"/>
    <w:rsid w:val="00D1066C"/>
    <w:rsid w:val="00D10F0C"/>
    <w:rsid w:val="00D15E52"/>
    <w:rsid w:val="00D15EA3"/>
    <w:rsid w:val="00D1777D"/>
    <w:rsid w:val="00D214BC"/>
    <w:rsid w:val="00D252A9"/>
    <w:rsid w:val="00D30343"/>
    <w:rsid w:val="00D33769"/>
    <w:rsid w:val="00D54860"/>
    <w:rsid w:val="00D64534"/>
    <w:rsid w:val="00D64D97"/>
    <w:rsid w:val="00D76FD2"/>
    <w:rsid w:val="00D854B2"/>
    <w:rsid w:val="00D86780"/>
    <w:rsid w:val="00DA20B1"/>
    <w:rsid w:val="00DA4BDD"/>
    <w:rsid w:val="00DA62F0"/>
    <w:rsid w:val="00DA7781"/>
    <w:rsid w:val="00DB3F0C"/>
    <w:rsid w:val="00DC7956"/>
    <w:rsid w:val="00DC7D26"/>
    <w:rsid w:val="00DD2B98"/>
    <w:rsid w:val="00DD5687"/>
    <w:rsid w:val="00E2363E"/>
    <w:rsid w:val="00E23D97"/>
    <w:rsid w:val="00E25E87"/>
    <w:rsid w:val="00E302CE"/>
    <w:rsid w:val="00E35D67"/>
    <w:rsid w:val="00E427CF"/>
    <w:rsid w:val="00E429EE"/>
    <w:rsid w:val="00E4523E"/>
    <w:rsid w:val="00E5026E"/>
    <w:rsid w:val="00E52850"/>
    <w:rsid w:val="00E62686"/>
    <w:rsid w:val="00E85AE4"/>
    <w:rsid w:val="00EA2774"/>
    <w:rsid w:val="00EB5F41"/>
    <w:rsid w:val="00EC0E55"/>
    <w:rsid w:val="00EC4F8C"/>
    <w:rsid w:val="00ED4FA5"/>
    <w:rsid w:val="00EE0D82"/>
    <w:rsid w:val="00EF1506"/>
    <w:rsid w:val="00F0085D"/>
    <w:rsid w:val="00F23BC5"/>
    <w:rsid w:val="00F32E30"/>
    <w:rsid w:val="00F35344"/>
    <w:rsid w:val="00F35DC5"/>
    <w:rsid w:val="00F45CD5"/>
    <w:rsid w:val="00F47974"/>
    <w:rsid w:val="00F50569"/>
    <w:rsid w:val="00F53994"/>
    <w:rsid w:val="00F6009F"/>
    <w:rsid w:val="00F65616"/>
    <w:rsid w:val="00F73ACF"/>
    <w:rsid w:val="00F87E00"/>
    <w:rsid w:val="00F92F83"/>
    <w:rsid w:val="00FA4582"/>
    <w:rsid w:val="00FC4760"/>
    <w:rsid w:val="00FC58B3"/>
    <w:rsid w:val="00FD1048"/>
    <w:rsid w:val="00FE5BB9"/>
    <w:rsid w:val="00FE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799AE6AF"/>
  <w15:docId w15:val="{96A9139B-A0B1-4CF7-8EBC-33B1718A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817"/>
    <w:rPr>
      <w:rFonts w:ascii="Century Gothic" w:hAnsi="Century Gothic"/>
      <w:sz w:val="22"/>
      <w:lang w:val="en-GB" w:eastAsia="en-US"/>
    </w:rPr>
  </w:style>
  <w:style w:type="paragraph" w:styleId="Heading1">
    <w:name w:val="heading 1"/>
    <w:aliases w:val="- 1st Order Heading"/>
    <w:basedOn w:val="Normal"/>
    <w:next w:val="Normal"/>
    <w:qFormat/>
    <w:rsid w:val="00AE7817"/>
    <w:pPr>
      <w:keepNext/>
      <w:spacing w:before="240" w:after="60"/>
      <w:outlineLvl w:val="0"/>
    </w:pPr>
    <w:rPr>
      <w:b/>
      <w:kern w:val="28"/>
      <w:sz w:val="24"/>
      <w:lang w:val="en-AU"/>
    </w:rPr>
  </w:style>
  <w:style w:type="paragraph" w:styleId="Heading2">
    <w:name w:val="heading 2"/>
    <w:aliases w:val="- 2nd Order Heading"/>
    <w:basedOn w:val="Normal"/>
    <w:next w:val="Normal"/>
    <w:qFormat/>
    <w:rsid w:val="00052094"/>
    <w:pPr>
      <w:keepNext/>
      <w:shd w:val="clear" w:color="auto" w:fill="B39156"/>
      <w:jc w:val="center"/>
      <w:outlineLvl w:val="1"/>
    </w:pPr>
    <w:rPr>
      <w:b/>
      <w:sz w:val="28"/>
    </w:rPr>
  </w:style>
  <w:style w:type="paragraph" w:styleId="Heading3">
    <w:name w:val="heading 3"/>
    <w:aliases w:val="- 3rd Order Heading"/>
    <w:basedOn w:val="Normal"/>
    <w:next w:val="Normal"/>
    <w:qFormat/>
    <w:rsid w:val="000D131A"/>
    <w:pPr>
      <w:keepNext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  <w:jc w:val="both"/>
      <w:outlineLvl w:val="2"/>
    </w:pPr>
    <w:rPr>
      <w:rFonts w:ascii="Arial" w:hAnsi="Arial"/>
      <w:b/>
      <w:bCs/>
      <w:sz w:val="24"/>
    </w:rPr>
  </w:style>
  <w:style w:type="paragraph" w:styleId="Heading4">
    <w:name w:val="heading 4"/>
    <w:basedOn w:val="Normal"/>
    <w:next w:val="Normal"/>
    <w:qFormat/>
    <w:rsid w:val="000D131A"/>
    <w:pPr>
      <w:keepNext/>
      <w:jc w:val="center"/>
      <w:outlineLvl w:val="3"/>
    </w:pPr>
    <w:rPr>
      <w:b/>
      <w:sz w:val="32"/>
      <w:szCs w:val="26"/>
      <w:lang w:val="en-AU"/>
    </w:rPr>
  </w:style>
  <w:style w:type="paragraph" w:styleId="Heading5">
    <w:name w:val="heading 5"/>
    <w:basedOn w:val="Normal"/>
    <w:next w:val="Normal"/>
    <w:qFormat/>
    <w:rsid w:val="000D131A"/>
    <w:pPr>
      <w:keepNext/>
      <w:jc w:val="center"/>
      <w:outlineLvl w:val="4"/>
    </w:pPr>
    <w:rPr>
      <w:b/>
      <w:sz w:val="40"/>
      <w:szCs w:val="26"/>
      <w:lang w:val="en-AU"/>
    </w:rPr>
  </w:style>
  <w:style w:type="paragraph" w:styleId="Heading6">
    <w:name w:val="heading 6"/>
    <w:basedOn w:val="Normal"/>
    <w:next w:val="Normal"/>
    <w:qFormat/>
    <w:rsid w:val="000D131A"/>
    <w:pPr>
      <w:spacing w:before="240" w:after="60"/>
      <w:jc w:val="both"/>
      <w:outlineLvl w:val="5"/>
    </w:pPr>
    <w:rPr>
      <w:b/>
      <w:szCs w:val="22"/>
      <w:lang w:val="en-AU"/>
    </w:rPr>
  </w:style>
  <w:style w:type="paragraph" w:styleId="Heading7">
    <w:name w:val="heading 7"/>
    <w:basedOn w:val="Normal"/>
    <w:next w:val="Normal"/>
    <w:qFormat/>
    <w:rsid w:val="000D131A"/>
    <w:pPr>
      <w:spacing w:before="240" w:after="60"/>
      <w:jc w:val="both"/>
      <w:outlineLvl w:val="6"/>
    </w:pPr>
    <w:rPr>
      <w:bCs/>
      <w:sz w:val="24"/>
      <w:szCs w:val="24"/>
      <w:lang w:val="en-AU"/>
    </w:rPr>
  </w:style>
  <w:style w:type="paragraph" w:styleId="Heading8">
    <w:name w:val="heading 8"/>
    <w:basedOn w:val="Normal"/>
    <w:next w:val="Normal"/>
    <w:qFormat/>
    <w:rsid w:val="000D131A"/>
    <w:pPr>
      <w:keepNext/>
      <w:jc w:val="center"/>
      <w:outlineLvl w:val="7"/>
    </w:pPr>
    <w:rPr>
      <w:rFonts w:ascii="Arial" w:hAnsi="Arial"/>
      <w:b/>
      <w:sz w:val="32"/>
      <w:lang w:val="en-US"/>
    </w:rPr>
  </w:style>
  <w:style w:type="paragraph" w:styleId="Heading9">
    <w:name w:val="heading 9"/>
    <w:basedOn w:val="Normal"/>
    <w:next w:val="Normal"/>
    <w:qFormat/>
    <w:rsid w:val="000D131A"/>
    <w:pPr>
      <w:spacing w:before="240" w:after="60"/>
      <w:jc w:val="both"/>
      <w:outlineLvl w:val="8"/>
    </w:pPr>
    <w:rPr>
      <w:rFonts w:ascii="Arial" w:hAnsi="Arial" w:cs="Arial"/>
      <w:bCs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Port"/>
    <w:basedOn w:val="Normal"/>
    <w:rsid w:val="000D131A"/>
    <w:rPr>
      <w:sz w:val="24"/>
    </w:rPr>
  </w:style>
  <w:style w:type="paragraph" w:styleId="Footer">
    <w:name w:val="footer"/>
    <w:basedOn w:val="Normal"/>
    <w:link w:val="FooterChar"/>
    <w:uiPriority w:val="99"/>
    <w:rsid w:val="000D131A"/>
    <w:rPr>
      <w:sz w:val="24"/>
      <w:lang w:eastAsia="x-none"/>
    </w:rPr>
  </w:style>
  <w:style w:type="paragraph" w:styleId="Title">
    <w:name w:val="Title"/>
    <w:basedOn w:val="Normal"/>
    <w:qFormat/>
    <w:rsid w:val="000D131A"/>
    <w:pPr>
      <w:keepNext/>
      <w:keepLines/>
      <w:spacing w:before="144" w:after="72"/>
      <w:jc w:val="center"/>
    </w:pPr>
    <w:rPr>
      <w:rFonts w:ascii="Arial" w:hAnsi="Arial"/>
      <w:b/>
      <w:sz w:val="36"/>
    </w:rPr>
  </w:style>
  <w:style w:type="paragraph" w:customStyle="1" w:styleId="Subhead">
    <w:name w:val="Subhead"/>
    <w:basedOn w:val="Normal"/>
    <w:rsid w:val="000D131A"/>
    <w:pPr>
      <w:spacing w:before="72" w:after="72"/>
    </w:pPr>
    <w:rPr>
      <w:b/>
      <w:i/>
      <w:sz w:val="24"/>
    </w:rPr>
  </w:style>
  <w:style w:type="paragraph" w:customStyle="1" w:styleId="NumberList">
    <w:name w:val="Number List"/>
    <w:basedOn w:val="Normal"/>
    <w:rsid w:val="000D131A"/>
    <w:rPr>
      <w:sz w:val="24"/>
    </w:rPr>
  </w:style>
  <w:style w:type="paragraph" w:customStyle="1" w:styleId="Bullet1">
    <w:name w:val="Bullet 1"/>
    <w:basedOn w:val="Normal"/>
    <w:rsid w:val="000D131A"/>
    <w:rPr>
      <w:sz w:val="24"/>
    </w:rPr>
  </w:style>
  <w:style w:type="paragraph" w:customStyle="1" w:styleId="Bullet">
    <w:name w:val="Bullet"/>
    <w:basedOn w:val="Normal"/>
    <w:rsid w:val="000D131A"/>
    <w:rPr>
      <w:sz w:val="24"/>
    </w:rPr>
  </w:style>
  <w:style w:type="paragraph" w:customStyle="1" w:styleId="BodySingle">
    <w:name w:val="Body Single"/>
    <w:basedOn w:val="Normal"/>
    <w:rsid w:val="000D131A"/>
    <w:rPr>
      <w:sz w:val="24"/>
    </w:rPr>
  </w:style>
  <w:style w:type="paragraph" w:customStyle="1" w:styleId="line">
    <w:name w:val="line"/>
    <w:basedOn w:val="Normal"/>
    <w:rsid w:val="000D131A"/>
    <w:pPr>
      <w:pBdr>
        <w:bottom w:val="single" w:sz="6" w:space="0" w:color="auto"/>
      </w:pBdr>
    </w:pPr>
    <w:rPr>
      <w:sz w:val="24"/>
    </w:rPr>
  </w:style>
  <w:style w:type="paragraph" w:customStyle="1" w:styleId="TableText">
    <w:name w:val="Table Text"/>
    <w:basedOn w:val="Normal"/>
    <w:rsid w:val="000D131A"/>
    <w:rPr>
      <w:sz w:val="24"/>
    </w:rPr>
  </w:style>
  <w:style w:type="paragraph" w:customStyle="1" w:styleId="DefaultText">
    <w:name w:val="Default Text"/>
    <w:basedOn w:val="Normal"/>
    <w:uiPriority w:val="99"/>
    <w:rsid w:val="000D131A"/>
    <w:rPr>
      <w:sz w:val="24"/>
    </w:rPr>
  </w:style>
  <w:style w:type="paragraph" w:customStyle="1" w:styleId="Bullet3">
    <w:name w:val="Bullet 3"/>
    <w:basedOn w:val="Normal"/>
    <w:rsid w:val="000D131A"/>
    <w:pPr>
      <w:keepLines/>
      <w:tabs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  <w:tab w:val="left" w:pos="10773"/>
      </w:tabs>
    </w:pPr>
    <w:rPr>
      <w:rFonts w:ascii="Arial" w:hAnsi="Arial"/>
      <w:lang w:val="en-US"/>
    </w:rPr>
  </w:style>
  <w:style w:type="paragraph" w:styleId="BodyText">
    <w:name w:val="Body Text"/>
    <w:basedOn w:val="Normal"/>
    <w:rsid w:val="000D131A"/>
    <w:pPr>
      <w:widowControl w:val="0"/>
      <w:ind w:left="-1418" w:right="-425"/>
    </w:pPr>
    <w:rPr>
      <w:rFonts w:ascii="Arial" w:hAnsi="Arial"/>
      <w:snapToGrid w:val="0"/>
      <w:color w:val="000000"/>
      <w:lang w:val="en-AU"/>
    </w:rPr>
  </w:style>
  <w:style w:type="character" w:styleId="PageNumber">
    <w:name w:val="page number"/>
    <w:basedOn w:val="DefaultParagraphFont"/>
    <w:rsid w:val="000D131A"/>
  </w:style>
  <w:style w:type="paragraph" w:styleId="BodyTextIndent">
    <w:name w:val="Body Text Indent"/>
    <w:basedOn w:val="Normal"/>
    <w:rsid w:val="000D131A"/>
    <w:pPr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  <w:ind w:left="709" w:hanging="709"/>
      <w:jc w:val="both"/>
    </w:pPr>
    <w:rPr>
      <w:rFonts w:ascii="Arial" w:hAnsi="Arial"/>
      <w:sz w:val="24"/>
    </w:rPr>
  </w:style>
  <w:style w:type="paragraph" w:styleId="BodyTextIndent2">
    <w:name w:val="Body Text Indent 2"/>
    <w:basedOn w:val="Normal"/>
    <w:rsid w:val="000D131A"/>
    <w:pPr>
      <w:spacing w:before="60" w:after="60"/>
      <w:ind w:left="720"/>
    </w:pPr>
    <w:rPr>
      <w:rFonts w:ascii="Arial" w:hAnsi="Arial"/>
      <w:sz w:val="24"/>
    </w:rPr>
  </w:style>
  <w:style w:type="paragraph" w:styleId="BodyText2">
    <w:name w:val="Body Text 2"/>
    <w:basedOn w:val="Normal"/>
    <w:rsid w:val="000D131A"/>
    <w:rPr>
      <w:sz w:val="24"/>
      <w:lang w:val="en-AU"/>
    </w:rPr>
  </w:style>
  <w:style w:type="paragraph" w:styleId="BodyTextIndent3">
    <w:name w:val="Body Text Indent 3"/>
    <w:basedOn w:val="Normal"/>
    <w:rsid w:val="000D131A"/>
    <w:pPr>
      <w:spacing w:before="100" w:beforeAutospacing="1" w:after="100" w:afterAutospacing="1"/>
      <w:ind w:left="1440"/>
    </w:pPr>
    <w:rPr>
      <w:color w:val="000000"/>
      <w:sz w:val="18"/>
    </w:rPr>
  </w:style>
  <w:style w:type="paragraph" w:customStyle="1" w:styleId="Footer1">
    <w:name w:val="Footer1"/>
    <w:rsid w:val="000D131A"/>
    <w:rPr>
      <w:color w:val="000000"/>
      <w:sz w:val="24"/>
      <w:lang w:val="en-US" w:eastAsia="en-US"/>
    </w:rPr>
  </w:style>
  <w:style w:type="character" w:styleId="Hyperlink">
    <w:name w:val="Hyperlink"/>
    <w:rsid w:val="000D131A"/>
    <w:rPr>
      <w:color w:val="0000FF"/>
      <w:u w:val="single"/>
    </w:rPr>
  </w:style>
  <w:style w:type="paragraph" w:customStyle="1" w:styleId="Normal2">
    <w:name w:val="Normal 2"/>
    <w:basedOn w:val="Normal"/>
    <w:rsid w:val="000D131A"/>
    <w:pPr>
      <w:ind w:left="709"/>
      <w:jc w:val="both"/>
    </w:pPr>
    <w:rPr>
      <w:bCs/>
      <w:sz w:val="24"/>
      <w:szCs w:val="26"/>
      <w:lang w:val="en-AU"/>
    </w:rPr>
  </w:style>
  <w:style w:type="paragraph" w:styleId="ListBullet">
    <w:name w:val="List Bullet"/>
    <w:basedOn w:val="Normal"/>
    <w:autoRedefine/>
    <w:rsid w:val="000D131A"/>
    <w:pPr>
      <w:numPr>
        <w:numId w:val="1"/>
      </w:numPr>
      <w:jc w:val="both"/>
    </w:pPr>
    <w:rPr>
      <w:bCs/>
      <w:sz w:val="24"/>
      <w:szCs w:val="26"/>
      <w:lang w:val="en-AU"/>
    </w:rPr>
  </w:style>
  <w:style w:type="paragraph" w:styleId="ListBullet2">
    <w:name w:val="List Bullet 2"/>
    <w:basedOn w:val="Normal"/>
    <w:autoRedefine/>
    <w:rsid w:val="000D131A"/>
    <w:pPr>
      <w:numPr>
        <w:numId w:val="2"/>
      </w:numPr>
      <w:jc w:val="both"/>
    </w:pPr>
    <w:rPr>
      <w:bCs/>
      <w:sz w:val="24"/>
      <w:szCs w:val="26"/>
      <w:lang w:val="en-AU"/>
    </w:rPr>
  </w:style>
  <w:style w:type="paragraph" w:styleId="ListBullet3">
    <w:name w:val="List Bullet 3"/>
    <w:basedOn w:val="Normal"/>
    <w:autoRedefine/>
    <w:rsid w:val="000D131A"/>
    <w:pPr>
      <w:numPr>
        <w:numId w:val="3"/>
      </w:numPr>
      <w:jc w:val="both"/>
    </w:pPr>
    <w:rPr>
      <w:bCs/>
      <w:sz w:val="24"/>
      <w:szCs w:val="26"/>
      <w:lang w:val="en-AU"/>
    </w:rPr>
  </w:style>
  <w:style w:type="paragraph" w:styleId="ListBullet4">
    <w:name w:val="List Bullet 4"/>
    <w:basedOn w:val="Normal"/>
    <w:autoRedefine/>
    <w:rsid w:val="000D131A"/>
    <w:pPr>
      <w:numPr>
        <w:numId w:val="4"/>
      </w:numPr>
      <w:jc w:val="both"/>
    </w:pPr>
    <w:rPr>
      <w:bCs/>
      <w:sz w:val="24"/>
      <w:szCs w:val="26"/>
      <w:lang w:val="en-AU"/>
    </w:rPr>
  </w:style>
  <w:style w:type="paragraph" w:styleId="ListBullet5">
    <w:name w:val="List Bullet 5"/>
    <w:basedOn w:val="Normal"/>
    <w:autoRedefine/>
    <w:rsid w:val="000D131A"/>
    <w:pPr>
      <w:numPr>
        <w:numId w:val="5"/>
      </w:numPr>
      <w:jc w:val="both"/>
    </w:pPr>
    <w:rPr>
      <w:bCs/>
      <w:sz w:val="24"/>
      <w:szCs w:val="26"/>
      <w:lang w:val="en-AU"/>
    </w:rPr>
  </w:style>
  <w:style w:type="paragraph" w:styleId="ListNumber">
    <w:name w:val="List Number"/>
    <w:basedOn w:val="Normal"/>
    <w:rsid w:val="000D131A"/>
    <w:pPr>
      <w:numPr>
        <w:numId w:val="6"/>
      </w:numPr>
      <w:jc w:val="both"/>
    </w:pPr>
    <w:rPr>
      <w:bCs/>
      <w:sz w:val="24"/>
      <w:szCs w:val="26"/>
      <w:lang w:val="en-AU"/>
    </w:rPr>
  </w:style>
  <w:style w:type="paragraph" w:styleId="ListNumber2">
    <w:name w:val="List Number 2"/>
    <w:basedOn w:val="Normal"/>
    <w:rsid w:val="000D131A"/>
    <w:pPr>
      <w:numPr>
        <w:numId w:val="7"/>
      </w:numPr>
      <w:jc w:val="both"/>
    </w:pPr>
    <w:rPr>
      <w:bCs/>
      <w:sz w:val="24"/>
      <w:szCs w:val="26"/>
      <w:lang w:val="en-AU"/>
    </w:rPr>
  </w:style>
  <w:style w:type="paragraph" w:styleId="ListNumber3">
    <w:name w:val="List Number 3"/>
    <w:basedOn w:val="Normal"/>
    <w:rsid w:val="000D131A"/>
    <w:pPr>
      <w:numPr>
        <w:numId w:val="8"/>
      </w:numPr>
      <w:jc w:val="both"/>
    </w:pPr>
    <w:rPr>
      <w:bCs/>
      <w:sz w:val="24"/>
      <w:szCs w:val="26"/>
      <w:lang w:val="en-AU"/>
    </w:rPr>
  </w:style>
  <w:style w:type="paragraph" w:styleId="ListNumber4">
    <w:name w:val="List Number 4"/>
    <w:basedOn w:val="Normal"/>
    <w:rsid w:val="000D131A"/>
    <w:pPr>
      <w:numPr>
        <w:numId w:val="9"/>
      </w:numPr>
      <w:jc w:val="both"/>
    </w:pPr>
    <w:rPr>
      <w:bCs/>
      <w:sz w:val="24"/>
      <w:szCs w:val="26"/>
      <w:lang w:val="en-AU"/>
    </w:rPr>
  </w:style>
  <w:style w:type="paragraph" w:styleId="ListNumber5">
    <w:name w:val="List Number 5"/>
    <w:basedOn w:val="Normal"/>
    <w:rsid w:val="000D131A"/>
    <w:pPr>
      <w:numPr>
        <w:numId w:val="10"/>
      </w:numPr>
      <w:jc w:val="both"/>
    </w:pPr>
    <w:rPr>
      <w:bCs/>
      <w:sz w:val="24"/>
      <w:szCs w:val="26"/>
      <w:lang w:val="en-AU"/>
    </w:rPr>
  </w:style>
  <w:style w:type="paragraph" w:styleId="Date">
    <w:name w:val="Date"/>
    <w:basedOn w:val="Normal"/>
    <w:next w:val="Normal"/>
    <w:rsid w:val="000D131A"/>
    <w:pPr>
      <w:jc w:val="both"/>
    </w:pPr>
    <w:rPr>
      <w:bCs/>
      <w:sz w:val="24"/>
      <w:szCs w:val="26"/>
      <w:lang w:val="en-AU"/>
    </w:rPr>
  </w:style>
  <w:style w:type="paragraph" w:styleId="IndexHeading">
    <w:name w:val="index heading"/>
    <w:basedOn w:val="Normal"/>
    <w:next w:val="Index1"/>
    <w:semiHidden/>
    <w:rsid w:val="000D131A"/>
    <w:pPr>
      <w:jc w:val="both"/>
    </w:pPr>
    <w:rPr>
      <w:rFonts w:ascii="Arial" w:hAnsi="Arial" w:cs="Arial"/>
      <w:b/>
      <w:bCs/>
      <w:sz w:val="24"/>
      <w:szCs w:val="26"/>
      <w:lang w:val="en-AU"/>
    </w:rPr>
  </w:style>
  <w:style w:type="paragraph" w:styleId="Index1">
    <w:name w:val="index 1"/>
    <w:basedOn w:val="Normal"/>
    <w:next w:val="Normal"/>
    <w:autoRedefine/>
    <w:semiHidden/>
    <w:rsid w:val="000D131A"/>
    <w:pPr>
      <w:ind w:left="240" w:hanging="240"/>
      <w:jc w:val="both"/>
    </w:pPr>
    <w:rPr>
      <w:bCs/>
      <w:sz w:val="24"/>
      <w:szCs w:val="26"/>
      <w:lang w:val="en-AU"/>
    </w:rPr>
  </w:style>
  <w:style w:type="character" w:styleId="Strong">
    <w:name w:val="Strong"/>
    <w:qFormat/>
    <w:rsid w:val="000D131A"/>
    <w:rPr>
      <w:b/>
      <w:bCs/>
    </w:rPr>
  </w:style>
  <w:style w:type="paragraph" w:styleId="Caption">
    <w:name w:val="caption"/>
    <w:basedOn w:val="Normal"/>
    <w:next w:val="Normal"/>
    <w:qFormat/>
    <w:rsid w:val="000D131A"/>
    <w:pPr>
      <w:tabs>
        <w:tab w:val="left" w:pos="720"/>
        <w:tab w:val="left" w:pos="3120"/>
      </w:tabs>
      <w:ind w:right="-81"/>
      <w:jc w:val="right"/>
    </w:pPr>
    <w:rPr>
      <w:b/>
      <w:bCs/>
      <w:sz w:val="28"/>
    </w:rPr>
  </w:style>
  <w:style w:type="paragraph" w:styleId="Subtitle">
    <w:name w:val="Subtitle"/>
    <w:basedOn w:val="Normal"/>
    <w:qFormat/>
    <w:rsid w:val="000D131A"/>
    <w:pPr>
      <w:jc w:val="right"/>
    </w:pPr>
    <w:rPr>
      <w:rFonts w:ascii="Arial" w:hAnsi="Arial" w:cs="Arial"/>
      <w:b/>
      <w:sz w:val="28"/>
      <w:szCs w:val="24"/>
    </w:rPr>
  </w:style>
  <w:style w:type="paragraph" w:styleId="BodyText3">
    <w:name w:val="Body Text 3"/>
    <w:basedOn w:val="Normal"/>
    <w:rsid w:val="000D131A"/>
    <w:pPr>
      <w:spacing w:before="240" w:after="60"/>
      <w:jc w:val="center"/>
    </w:pPr>
    <w:rPr>
      <w:b/>
      <w:bCs/>
      <w:color w:val="0000FF"/>
      <w:sz w:val="44"/>
    </w:rPr>
  </w:style>
  <w:style w:type="table" w:styleId="TableGrid">
    <w:name w:val="Table Grid"/>
    <w:basedOn w:val="TableNormal"/>
    <w:rsid w:val="00364B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6DD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56DDC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link w:val="Footer"/>
    <w:uiPriority w:val="99"/>
    <w:rsid w:val="004D491B"/>
    <w:rPr>
      <w:rFonts w:ascii="Century Gothic" w:hAnsi="Century Gothic"/>
      <w:sz w:val="24"/>
      <w:lang w:val="en-GB"/>
    </w:rPr>
  </w:style>
  <w:style w:type="character" w:styleId="FollowedHyperlink">
    <w:name w:val="FollowedHyperlink"/>
    <w:uiPriority w:val="99"/>
    <w:semiHidden/>
    <w:unhideWhenUsed/>
    <w:rsid w:val="00144BDC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295E0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C79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795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7956"/>
    <w:rPr>
      <w:rFonts w:ascii="Century Gothic" w:hAnsi="Century Gothic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79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7956"/>
    <w:rPr>
      <w:rFonts w:ascii="Century Gothic" w:hAnsi="Century Gothic"/>
      <w:b/>
      <w:bCs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0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sv.vic.gov.au/wp-content/uploads/2016/10/Code-of-Practice-LPG-at-Public-events-20150401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isk@mrc.net.a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8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7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mckenzie\Local%20Settings\Temporary%20Internet%20Files\Content.Outlook\69LQ9UYF\Documen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6A019C6A49674A97B6E49209E06842" ma:contentTypeVersion="0" ma:contentTypeDescription="Create a new document." ma:contentTypeScope="" ma:versionID="b078219fe743c01361d0585e602594d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0527F-347D-4B35-B6C5-3562A697D7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C5FDEB-26B9-495A-B1A7-B31E339D72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026838-7A3F-4EA3-A153-1CCC63560A32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ACAE07B4-AB0B-4BBF-BF07-E4219D31B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 Template</Template>
  <TotalTime>0</TotalTime>
  <Pages>2</Pages>
  <Words>387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Melbourne Racing Club</vt:lpstr>
    </vt:vector>
  </TitlesOfParts>
  <Company>Melbourne Racing Club</Company>
  <LinksUpToDate>false</LinksUpToDate>
  <CharactersWithSpaces>2451</CharactersWithSpaces>
  <SharedDoc>false</SharedDoc>
  <HLinks>
    <vt:vector size="42" baseType="variant">
      <vt:variant>
        <vt:i4>2228261</vt:i4>
      </vt:variant>
      <vt:variant>
        <vt:i4>18</vt:i4>
      </vt:variant>
      <vt:variant>
        <vt:i4>0</vt:i4>
      </vt:variant>
      <vt:variant>
        <vt:i4>5</vt:i4>
      </vt:variant>
      <vt:variant>
        <vt:lpwstr>http://mrc-central/OHS/Forms  Tools/High Risk Work Permit F-464.4.docx</vt:lpwstr>
      </vt:variant>
      <vt:variant>
        <vt:lpwstr/>
      </vt:variant>
      <vt:variant>
        <vt:i4>2621536</vt:i4>
      </vt:variant>
      <vt:variant>
        <vt:i4>15</vt:i4>
      </vt:variant>
      <vt:variant>
        <vt:i4>0</vt:i4>
      </vt:variant>
      <vt:variant>
        <vt:i4>5</vt:i4>
      </vt:variant>
      <vt:variant>
        <vt:lpwstr>http://mrc-central/OHS/Forms  Tools/High Risk Work Permit Authorised Persons List C-430.doc</vt:lpwstr>
      </vt:variant>
      <vt:variant>
        <vt:lpwstr/>
      </vt:variant>
      <vt:variant>
        <vt:i4>7798844</vt:i4>
      </vt:variant>
      <vt:variant>
        <vt:i4>12</vt:i4>
      </vt:variant>
      <vt:variant>
        <vt:i4>0</vt:i4>
      </vt:variant>
      <vt:variant>
        <vt:i4>5</vt:i4>
      </vt:variant>
      <vt:variant>
        <vt:lpwstr>https://www.worksafe.vic.gov.au/documents/search?queries_title_query=heights&amp;search_page_203572_submit_button=Submit&amp;current_result_page=1&amp;results_per_page=0&amp;submitted_search_category=&amp;mode=</vt:lpwstr>
      </vt:variant>
      <vt:variant>
        <vt:lpwstr/>
      </vt:variant>
      <vt:variant>
        <vt:i4>786517</vt:i4>
      </vt:variant>
      <vt:variant>
        <vt:i4>9</vt:i4>
      </vt:variant>
      <vt:variant>
        <vt:i4>0</vt:i4>
      </vt:variant>
      <vt:variant>
        <vt:i4>5</vt:i4>
      </vt:variant>
      <vt:variant>
        <vt:lpwstr>https://www.worksafe.vic.gov.au/__data/assets/pdf_file/0014/21704/ngz_overhead_power_lines.pdf</vt:lpwstr>
      </vt:variant>
      <vt:variant>
        <vt:lpwstr/>
      </vt:variant>
      <vt:variant>
        <vt:i4>1638408</vt:i4>
      </vt:variant>
      <vt:variant>
        <vt:i4>6</vt:i4>
      </vt:variant>
      <vt:variant>
        <vt:i4>0</vt:i4>
      </vt:variant>
      <vt:variant>
        <vt:i4>5</vt:i4>
      </vt:variant>
      <vt:variant>
        <vt:lpwstr>http://www.worksafe.vic.gov.au/pages/forms-and-publications/forms-and-publications/application-for-a-licence-to-operate-as-an-asbestos-removalist</vt:lpwstr>
      </vt:variant>
      <vt:variant>
        <vt:lpwstr/>
      </vt:variant>
      <vt:variant>
        <vt:i4>7471127</vt:i4>
      </vt:variant>
      <vt:variant>
        <vt:i4>3</vt:i4>
      </vt:variant>
      <vt:variant>
        <vt:i4>0</vt:i4>
      </vt:variant>
      <vt:variant>
        <vt:i4>5</vt:i4>
      </vt:variant>
      <vt:variant>
        <vt:lpwstr>https://www.worksafe.vic.gov.au/__data/assets/pdf_file/0012/12144/VWA1171_Air_receivers.pdf</vt:lpwstr>
      </vt:variant>
      <vt:variant>
        <vt:lpwstr/>
      </vt:variant>
      <vt:variant>
        <vt:i4>2621536</vt:i4>
      </vt:variant>
      <vt:variant>
        <vt:i4>0</vt:i4>
      </vt:variant>
      <vt:variant>
        <vt:i4>0</vt:i4>
      </vt:variant>
      <vt:variant>
        <vt:i4>5</vt:i4>
      </vt:variant>
      <vt:variant>
        <vt:lpwstr>http://mrc-central/OHS/Forms  Tools/High Risk Work Permit Authorised Persons List C-430.doc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Melbourne Racing Club</dc:title>
  <dc:creator>Brian Bui</dc:creator>
  <cp:lastModifiedBy>Brett Besanko</cp:lastModifiedBy>
  <cp:revision>2</cp:revision>
  <cp:lastPrinted>2017-08-30T02:05:00Z</cp:lastPrinted>
  <dcterms:created xsi:type="dcterms:W3CDTF">2018-12-08T07:20:00Z</dcterms:created>
  <dcterms:modified xsi:type="dcterms:W3CDTF">2018-12-08T07:20:00Z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0x010100E46A019C6A49674A97B6E49209E06842</vt:lpwstr>
  </property>
</Properties>
</file>